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886A9" w14:textId="55BBEBDE" w:rsidR="00DD02C5" w:rsidRPr="00DD02C5" w:rsidRDefault="00EC5CBC" w:rsidP="003B2AA1">
      <w:pPr>
        <w:rPr>
          <w:rFonts w:ascii="Aptos" w:hAnsi="Aptos"/>
          <w:szCs w:val="1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37FB1B5B" wp14:editId="59596671">
            <wp:simplePos x="0" y="0"/>
            <wp:positionH relativeFrom="margin">
              <wp:posOffset>3971290</wp:posOffset>
            </wp:positionH>
            <wp:positionV relativeFrom="paragraph">
              <wp:posOffset>-475615</wp:posOffset>
            </wp:positionV>
            <wp:extent cx="2479675" cy="464185"/>
            <wp:effectExtent l="0" t="0" r="0" b="0"/>
            <wp:wrapNone/>
            <wp:docPr id="3" name="Grafik 1" descr="Ein Bild, das Text, Schrift, Grafiken, Typografi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Ein Bild, das Text, Schrift, Grafiken, Typografi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203DA5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</w:p>
    <w:p w14:paraId="1882F802" w14:textId="77777777" w:rsidR="00FD67F3" w:rsidRPr="00DD02C5" w:rsidRDefault="00FD67F3" w:rsidP="003B2AA1">
      <w:pPr>
        <w:rPr>
          <w:rFonts w:ascii="Aptos" w:hAnsi="Aptos"/>
          <w:sz w:val="16"/>
          <w:szCs w:val="16"/>
        </w:rPr>
      </w:pPr>
      <w:r w:rsidRPr="00DD02C5">
        <w:rPr>
          <w:rFonts w:ascii="Aptos" w:hAnsi="Aptos"/>
          <w:szCs w:val="18"/>
        </w:rPr>
        <w:tab/>
      </w:r>
      <w:r w:rsidRPr="00DD02C5">
        <w:rPr>
          <w:rFonts w:ascii="Aptos" w:hAnsi="Aptos"/>
          <w:szCs w:val="18"/>
        </w:rPr>
        <w:tab/>
      </w:r>
      <w:r w:rsidRPr="00DD02C5">
        <w:rPr>
          <w:rFonts w:ascii="Aptos" w:hAnsi="Aptos"/>
          <w:szCs w:val="18"/>
        </w:rPr>
        <w:tab/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4"/>
        <w:gridCol w:w="2478"/>
        <w:gridCol w:w="6540"/>
        <w:gridCol w:w="108"/>
      </w:tblGrid>
      <w:tr w:rsidR="008452C2" w:rsidRPr="00DD02C5" w14:paraId="57D0D0FF" w14:textId="77777777" w:rsidTr="006B550E">
        <w:trPr>
          <w:gridAfter w:val="1"/>
          <w:wAfter w:w="108" w:type="dxa"/>
          <w:trHeight w:hRule="exact" w:val="1797"/>
        </w:trPr>
        <w:tc>
          <w:tcPr>
            <w:tcW w:w="103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712CCE" w14:textId="77777777" w:rsidR="008452C2" w:rsidRPr="003E397D" w:rsidRDefault="006646B8" w:rsidP="003E397D">
            <w:pPr>
              <w:rPr>
                <w:rFonts w:ascii="Aptos" w:hAnsi="Aptos"/>
                <w:sz w:val="52"/>
                <w:szCs w:val="52"/>
              </w:rPr>
            </w:pPr>
            <w:r w:rsidRPr="003E397D">
              <w:rPr>
                <w:rFonts w:ascii="Aptos" w:hAnsi="Aptos"/>
                <w:sz w:val="52"/>
                <w:szCs w:val="52"/>
              </w:rPr>
              <w:t>Mittagstisch Schule Zofingen</w:t>
            </w:r>
          </w:p>
        </w:tc>
      </w:tr>
      <w:tr w:rsidR="008452C2" w:rsidRPr="00DD02C5" w14:paraId="6DF3C184" w14:textId="77777777" w:rsidTr="006B550E">
        <w:trPr>
          <w:gridAfter w:val="2"/>
          <w:wAfter w:w="6648" w:type="dxa"/>
          <w:trHeight w:hRule="exact" w:val="111"/>
        </w:trPr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0EEB1B7" w14:textId="77777777" w:rsidR="008452C2" w:rsidRPr="00DD02C5" w:rsidRDefault="008452C2" w:rsidP="00D21582">
            <w:pPr>
              <w:rPr>
                <w:rFonts w:ascii="Aptos" w:hAnsi="Aptos"/>
              </w:rPr>
            </w:pP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245C3F" w14:textId="77777777" w:rsidR="008452C2" w:rsidRPr="00DD02C5" w:rsidRDefault="008452C2" w:rsidP="00D21582">
            <w:pPr>
              <w:rPr>
                <w:rFonts w:ascii="Aptos" w:hAnsi="Aptos"/>
                <w:sz w:val="16"/>
                <w:szCs w:val="16"/>
              </w:rPr>
            </w:pPr>
          </w:p>
        </w:tc>
      </w:tr>
      <w:tr w:rsidR="008452C2" w:rsidRPr="00DD02C5" w14:paraId="79046392" w14:textId="77777777" w:rsidTr="006B550E">
        <w:trPr>
          <w:trHeight w:hRule="exact" w:val="42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B53C815" w14:textId="77777777" w:rsidR="008452C2" w:rsidRPr="00DD02C5" w:rsidRDefault="008452C2" w:rsidP="00054ED8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Datum</w:t>
            </w:r>
          </w:p>
        </w:tc>
        <w:tc>
          <w:tcPr>
            <w:tcW w:w="9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82FB376" w14:textId="77777777" w:rsidR="008452C2" w:rsidRPr="00DD02C5" w:rsidRDefault="008452C2" w:rsidP="00203DA5">
            <w:pPr>
              <w:tabs>
                <w:tab w:val="left" w:pos="2506"/>
              </w:tabs>
              <w:jc w:val="center"/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Mittagessen</w:t>
            </w:r>
          </w:p>
        </w:tc>
      </w:tr>
      <w:tr w:rsidR="008452C2" w:rsidRPr="00DD02C5" w14:paraId="3A365A05" w14:textId="77777777" w:rsidTr="006B550E">
        <w:trPr>
          <w:trHeight w:hRule="exact" w:val="1291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386CD099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Montag</w:t>
            </w:r>
          </w:p>
          <w:p w14:paraId="418B6176" w14:textId="77777777" w:rsidR="008452C2" w:rsidRPr="00DD02C5" w:rsidRDefault="00EC5CBC" w:rsidP="00B00306">
            <w:pPr>
              <w:rPr>
                <w:rFonts w:ascii="Aptos" w:hAnsi="Aptos"/>
                <w:sz w:val="20"/>
                <w:szCs w:val="20"/>
              </w:rPr>
            </w:pPr>
            <w:bookmarkStart w:id="0" w:name="MZ3Tag1"/>
            <w:bookmarkEnd w:id="0"/>
            <w:r>
              <w:rPr>
                <w:rFonts w:ascii="Aptos" w:hAnsi="Aptos"/>
                <w:sz w:val="20"/>
                <w:szCs w:val="20"/>
              </w:rPr>
              <w:t>29.06.2026</w:t>
            </w:r>
          </w:p>
        </w:tc>
        <w:tc>
          <w:tcPr>
            <w:tcW w:w="91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7929D1" w14:textId="77777777" w:rsidR="008452C2" w:rsidRDefault="00EC5CBC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bookmarkStart w:id="1" w:name="MZ3KF1TAG1TEIL1"/>
            <w:bookmarkEnd w:id="1"/>
            <w:proofErr w:type="spellStart"/>
            <w:r>
              <w:rPr>
                <w:rFonts w:ascii="Aptos" w:hAnsi="Aptos"/>
                <w:sz w:val="22"/>
                <w:szCs w:val="22"/>
              </w:rPr>
              <w:t>Pastetli</w:t>
            </w:r>
            <w:proofErr w:type="spellEnd"/>
            <w:r>
              <w:rPr>
                <w:rFonts w:ascii="Aptos" w:hAnsi="Aptos"/>
                <w:sz w:val="22"/>
                <w:szCs w:val="22"/>
              </w:rPr>
              <w:t xml:space="preserve"> (Kalb)</w:t>
            </w:r>
            <w:r w:rsidR="008452C2" w:rsidRPr="00DD02C5">
              <w:rPr>
                <w:rFonts w:ascii="Aptos" w:hAnsi="Aptos"/>
                <w:sz w:val="22"/>
                <w:szCs w:val="22"/>
              </w:rPr>
              <w:t xml:space="preserve"> </w:t>
            </w:r>
            <w:bookmarkStart w:id="2" w:name="MZ3KF1TAG1TEIL2"/>
            <w:bookmarkEnd w:id="2"/>
            <w:r>
              <w:rPr>
                <w:rFonts w:ascii="Aptos" w:hAnsi="Aptos"/>
                <w:sz w:val="22"/>
                <w:szCs w:val="22"/>
              </w:rPr>
              <w:br/>
            </w:r>
            <w:proofErr w:type="spellStart"/>
            <w:r>
              <w:rPr>
                <w:rFonts w:ascii="Aptos" w:hAnsi="Aptos"/>
                <w:sz w:val="22"/>
                <w:szCs w:val="22"/>
              </w:rPr>
              <w:t>Erbsli</w:t>
            </w:r>
            <w:proofErr w:type="spellEnd"/>
            <w:r>
              <w:rPr>
                <w:rFonts w:ascii="Aptos" w:hAnsi="Aptos"/>
                <w:sz w:val="22"/>
                <w:szCs w:val="22"/>
              </w:rPr>
              <w:t xml:space="preserve"> &amp; Rüebli</w:t>
            </w:r>
            <w:r>
              <w:rPr>
                <w:rFonts w:ascii="Aptos" w:hAnsi="Aptos"/>
                <w:sz w:val="22"/>
                <w:szCs w:val="22"/>
              </w:rPr>
              <w:br/>
              <w:t>Gurkensalat</w:t>
            </w:r>
          </w:p>
          <w:p w14:paraId="1B26CA94" w14:textId="5F46266B" w:rsidR="00EC5CBC" w:rsidRPr="00DD02C5" w:rsidRDefault="00EC5CBC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Saisonale Früchte</w:t>
            </w:r>
          </w:p>
        </w:tc>
      </w:tr>
      <w:tr w:rsidR="008452C2" w:rsidRPr="00DD02C5" w14:paraId="1C7E3974" w14:textId="77777777" w:rsidTr="006B550E">
        <w:trPr>
          <w:trHeight w:hRule="exact" w:val="336"/>
        </w:trPr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52284BE1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1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3DD50" w14:textId="77777777" w:rsidR="008452C2" w:rsidRPr="00DD02C5" w:rsidRDefault="00D32FB7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 w:rsidRPr="00DD02C5">
              <w:rPr>
                <w:rFonts w:ascii="Aptos" w:hAnsi="Aptos"/>
                <w:sz w:val="22"/>
                <w:szCs w:val="22"/>
              </w:rPr>
              <w:t xml:space="preserve">V: </w:t>
            </w:r>
            <w:bookmarkStart w:id="3" w:name="MZ3KF2TAG1TEIL1"/>
            <w:bookmarkEnd w:id="3"/>
            <w:r w:rsidR="00EC5CBC">
              <w:rPr>
                <w:rFonts w:ascii="Aptos" w:hAnsi="Aptos"/>
                <w:sz w:val="22"/>
                <w:szCs w:val="22"/>
              </w:rPr>
              <w:t>Zucchini-</w:t>
            </w:r>
            <w:proofErr w:type="spellStart"/>
            <w:r w:rsidR="00EC5CBC">
              <w:rPr>
                <w:rFonts w:ascii="Aptos" w:hAnsi="Aptos"/>
                <w:sz w:val="22"/>
                <w:szCs w:val="22"/>
              </w:rPr>
              <w:t>Piccata</w:t>
            </w:r>
            <w:proofErr w:type="spellEnd"/>
            <w:r w:rsidRPr="00DD02C5">
              <w:rPr>
                <w:rFonts w:ascii="Aptos" w:hAnsi="Aptos"/>
                <w:sz w:val="22"/>
                <w:szCs w:val="22"/>
              </w:rPr>
              <w:t xml:space="preserve"> </w:t>
            </w:r>
          </w:p>
        </w:tc>
      </w:tr>
      <w:tr w:rsidR="008452C2" w:rsidRPr="00DD02C5" w14:paraId="0EC12C1E" w14:textId="77777777" w:rsidTr="006B550E">
        <w:trPr>
          <w:trHeight w:hRule="exact" w:val="1291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316EE67E" w14:textId="77777777" w:rsidR="008452C2" w:rsidRPr="00DD02C5" w:rsidRDefault="00320141" w:rsidP="00B00306">
            <w:pPr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Dienstag</w:t>
            </w:r>
          </w:p>
          <w:p w14:paraId="068D30F7" w14:textId="77777777" w:rsidR="008452C2" w:rsidRPr="00DD02C5" w:rsidRDefault="00EC5CBC" w:rsidP="00B00306">
            <w:pPr>
              <w:rPr>
                <w:rFonts w:ascii="Aptos" w:hAnsi="Aptos"/>
                <w:sz w:val="20"/>
                <w:szCs w:val="20"/>
              </w:rPr>
            </w:pPr>
            <w:bookmarkStart w:id="4" w:name="MZ3Tag2"/>
            <w:bookmarkEnd w:id="4"/>
            <w:r>
              <w:rPr>
                <w:rFonts w:ascii="Aptos" w:hAnsi="Aptos"/>
                <w:sz w:val="20"/>
                <w:szCs w:val="20"/>
              </w:rPr>
              <w:t>30.06.2026</w:t>
            </w:r>
          </w:p>
        </w:tc>
        <w:tc>
          <w:tcPr>
            <w:tcW w:w="9126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14:paraId="213D989A" w14:textId="77777777" w:rsidR="008452C2" w:rsidRDefault="00EC5CBC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bookmarkStart w:id="5" w:name="MZ3KF1TAG2TEIL1"/>
            <w:bookmarkEnd w:id="5"/>
            <w:r>
              <w:rPr>
                <w:rFonts w:ascii="Aptos" w:hAnsi="Aptos"/>
                <w:sz w:val="22"/>
                <w:szCs w:val="22"/>
              </w:rPr>
              <w:t>Tacos</w:t>
            </w:r>
            <w:r w:rsidR="008452C2" w:rsidRPr="00DD02C5">
              <w:rPr>
                <w:rFonts w:ascii="Aptos" w:hAnsi="Aptos"/>
                <w:sz w:val="22"/>
                <w:szCs w:val="22"/>
              </w:rPr>
              <w:t xml:space="preserve"> </w:t>
            </w:r>
            <w:bookmarkStart w:id="6" w:name="MZ3KF1TAG2TEIL2"/>
            <w:bookmarkEnd w:id="6"/>
            <w:r>
              <w:rPr>
                <w:rFonts w:ascii="Aptos" w:hAnsi="Aptos"/>
                <w:sz w:val="22"/>
                <w:szCs w:val="22"/>
              </w:rPr>
              <w:t>mit Rindshack &amp; verschiedenen Beilagen</w:t>
            </w:r>
            <w:r>
              <w:rPr>
                <w:rFonts w:ascii="Aptos" w:hAnsi="Aptos"/>
                <w:sz w:val="22"/>
                <w:szCs w:val="22"/>
              </w:rPr>
              <w:br/>
              <w:t>Mischsalat</w:t>
            </w:r>
          </w:p>
          <w:p w14:paraId="719C2841" w14:textId="531422B6" w:rsidR="00EC5CBC" w:rsidRPr="00DD02C5" w:rsidRDefault="00EC5CBC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Saisonale Früchte</w:t>
            </w:r>
          </w:p>
        </w:tc>
      </w:tr>
      <w:tr w:rsidR="008452C2" w:rsidRPr="00DD02C5" w14:paraId="0A826B23" w14:textId="77777777" w:rsidTr="006B550E">
        <w:trPr>
          <w:trHeight w:hRule="exact" w:val="336"/>
        </w:trPr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23C640F5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126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7B6CA7A" w14:textId="69CF4A1C" w:rsidR="008452C2" w:rsidRPr="00DD02C5" w:rsidRDefault="00D32FB7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 w:rsidRPr="00DD02C5">
              <w:rPr>
                <w:rFonts w:ascii="Aptos" w:hAnsi="Aptos"/>
                <w:sz w:val="22"/>
                <w:szCs w:val="22"/>
              </w:rPr>
              <w:t xml:space="preserve">V: </w:t>
            </w:r>
            <w:bookmarkStart w:id="7" w:name="MZ3KF2TAG2TEIL1"/>
            <w:bookmarkEnd w:id="7"/>
            <w:proofErr w:type="spellStart"/>
            <w:r w:rsidR="00EC5CBC">
              <w:rPr>
                <w:rFonts w:ascii="Aptos" w:hAnsi="Aptos"/>
                <w:sz w:val="22"/>
                <w:szCs w:val="22"/>
              </w:rPr>
              <w:t>Quornstreifen</w:t>
            </w:r>
            <w:proofErr w:type="spellEnd"/>
            <w:r w:rsidRPr="00DD02C5">
              <w:rPr>
                <w:rFonts w:ascii="Aptos" w:hAnsi="Aptos"/>
                <w:sz w:val="22"/>
                <w:szCs w:val="22"/>
              </w:rPr>
              <w:t xml:space="preserve"> </w:t>
            </w:r>
          </w:p>
        </w:tc>
      </w:tr>
      <w:tr w:rsidR="008452C2" w:rsidRPr="00DD02C5" w14:paraId="03D5B614" w14:textId="77777777" w:rsidTr="006B550E">
        <w:trPr>
          <w:trHeight w:hRule="exact" w:val="1291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4854D5C3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Mittwoch</w:t>
            </w:r>
          </w:p>
          <w:p w14:paraId="79996E95" w14:textId="77777777" w:rsidR="008452C2" w:rsidRPr="00DD02C5" w:rsidRDefault="00EC5CBC" w:rsidP="00B00306">
            <w:pPr>
              <w:rPr>
                <w:rFonts w:ascii="Aptos" w:hAnsi="Aptos"/>
                <w:sz w:val="20"/>
                <w:szCs w:val="20"/>
              </w:rPr>
            </w:pPr>
            <w:bookmarkStart w:id="8" w:name="MZ3Tag3"/>
            <w:bookmarkEnd w:id="8"/>
            <w:r>
              <w:rPr>
                <w:rFonts w:ascii="Aptos" w:hAnsi="Aptos"/>
                <w:sz w:val="20"/>
                <w:szCs w:val="20"/>
              </w:rPr>
              <w:t>01.07.2026</w:t>
            </w:r>
          </w:p>
        </w:tc>
        <w:tc>
          <w:tcPr>
            <w:tcW w:w="9126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3434AE" w14:textId="293654F5" w:rsidR="008452C2" w:rsidRPr="00DD02C5" w:rsidRDefault="00EC5CBC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bookmarkStart w:id="9" w:name="MZ3KF1TAG3TEIL1"/>
            <w:bookmarkEnd w:id="9"/>
            <w:r>
              <w:rPr>
                <w:rFonts w:ascii="Aptos" w:hAnsi="Aptos"/>
                <w:sz w:val="22"/>
                <w:szCs w:val="22"/>
              </w:rPr>
              <w:t>Kalbsbratwurst (Schwein)</w:t>
            </w:r>
            <w:r w:rsidR="008452C2" w:rsidRPr="00DD02C5">
              <w:rPr>
                <w:rFonts w:ascii="Aptos" w:hAnsi="Aptos"/>
                <w:sz w:val="22"/>
                <w:szCs w:val="22"/>
              </w:rPr>
              <w:t xml:space="preserve"> </w:t>
            </w:r>
            <w:bookmarkStart w:id="10" w:name="MZ3KF1TAG3TEIL2"/>
            <w:bookmarkEnd w:id="10"/>
            <w:r>
              <w:rPr>
                <w:rFonts w:ascii="Aptos" w:hAnsi="Aptos"/>
                <w:sz w:val="22"/>
                <w:szCs w:val="22"/>
              </w:rPr>
              <w:t>mit brauner Sauce</w:t>
            </w:r>
            <w:r>
              <w:rPr>
                <w:rFonts w:ascii="Aptos" w:hAnsi="Aptos"/>
                <w:sz w:val="22"/>
                <w:szCs w:val="22"/>
              </w:rPr>
              <w:br/>
              <w:t>Haussauce</w:t>
            </w:r>
            <w:r>
              <w:rPr>
                <w:rFonts w:ascii="Aptos" w:hAnsi="Aptos"/>
                <w:sz w:val="22"/>
                <w:szCs w:val="22"/>
              </w:rPr>
              <w:br/>
            </w:r>
            <w:proofErr w:type="spellStart"/>
            <w:r>
              <w:rPr>
                <w:rFonts w:ascii="Aptos" w:hAnsi="Aptos"/>
                <w:sz w:val="22"/>
                <w:szCs w:val="22"/>
              </w:rPr>
              <w:t>Quarkspätzli</w:t>
            </w:r>
            <w:proofErr w:type="spellEnd"/>
            <w:r>
              <w:rPr>
                <w:rFonts w:ascii="Aptos" w:hAnsi="Aptos"/>
                <w:sz w:val="22"/>
                <w:szCs w:val="22"/>
              </w:rPr>
              <w:t xml:space="preserve"> &amp; </w:t>
            </w:r>
            <w:r w:rsidR="00070E31">
              <w:rPr>
                <w:rFonts w:ascii="Aptos" w:hAnsi="Aptos"/>
                <w:sz w:val="22"/>
                <w:szCs w:val="22"/>
              </w:rPr>
              <w:t xml:space="preserve"> </w:t>
            </w:r>
            <w:r>
              <w:rPr>
                <w:rFonts w:ascii="Aptos" w:hAnsi="Aptos"/>
                <w:sz w:val="22"/>
                <w:szCs w:val="22"/>
              </w:rPr>
              <w:t>grüner Blattsalat</w:t>
            </w:r>
            <w:r>
              <w:rPr>
                <w:rFonts w:ascii="Aptos" w:hAnsi="Aptos"/>
                <w:sz w:val="22"/>
                <w:szCs w:val="22"/>
              </w:rPr>
              <w:br/>
              <w:t xml:space="preserve">Riegel </w:t>
            </w:r>
          </w:p>
        </w:tc>
      </w:tr>
      <w:tr w:rsidR="008452C2" w:rsidRPr="00DD02C5" w14:paraId="3B12AFDC" w14:textId="77777777" w:rsidTr="006B550E">
        <w:trPr>
          <w:trHeight w:hRule="exact" w:val="336"/>
        </w:trPr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38B6DFF4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1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A6071" w14:textId="77777777" w:rsidR="008452C2" w:rsidRPr="00DD02C5" w:rsidRDefault="00D32FB7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 w:rsidRPr="00DD02C5">
              <w:rPr>
                <w:rFonts w:ascii="Aptos" w:hAnsi="Aptos"/>
                <w:sz w:val="22"/>
                <w:szCs w:val="22"/>
              </w:rPr>
              <w:t xml:space="preserve">V: </w:t>
            </w:r>
            <w:bookmarkStart w:id="11" w:name="MZ3KF2TAG3TEIL1"/>
            <w:bookmarkEnd w:id="11"/>
            <w:proofErr w:type="spellStart"/>
            <w:r w:rsidR="00EC5CBC">
              <w:rPr>
                <w:rFonts w:ascii="Aptos" w:hAnsi="Aptos"/>
                <w:sz w:val="22"/>
                <w:szCs w:val="22"/>
              </w:rPr>
              <w:t>Quorngeschnetzeltes</w:t>
            </w:r>
            <w:proofErr w:type="spellEnd"/>
            <w:r w:rsidR="00EC5CBC">
              <w:rPr>
                <w:rFonts w:ascii="Aptos" w:hAnsi="Aptos"/>
                <w:sz w:val="22"/>
                <w:szCs w:val="22"/>
              </w:rPr>
              <w:t xml:space="preserve"> mit Paprika</w:t>
            </w:r>
            <w:r w:rsidRPr="00DD02C5">
              <w:rPr>
                <w:rFonts w:ascii="Aptos" w:hAnsi="Aptos"/>
                <w:sz w:val="22"/>
                <w:szCs w:val="22"/>
              </w:rPr>
              <w:t xml:space="preserve"> </w:t>
            </w:r>
          </w:p>
        </w:tc>
      </w:tr>
      <w:tr w:rsidR="008452C2" w:rsidRPr="00DD02C5" w14:paraId="33722A28" w14:textId="77777777" w:rsidTr="006B550E">
        <w:trPr>
          <w:trHeight w:hRule="exact" w:val="1291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56F15879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Donnerstag</w:t>
            </w:r>
          </w:p>
          <w:p w14:paraId="03DBF3BA" w14:textId="77777777" w:rsidR="008452C2" w:rsidRPr="00DD02C5" w:rsidRDefault="00EC5CBC" w:rsidP="00B00306">
            <w:pPr>
              <w:rPr>
                <w:rFonts w:ascii="Aptos" w:hAnsi="Aptos"/>
                <w:sz w:val="20"/>
                <w:szCs w:val="20"/>
              </w:rPr>
            </w:pPr>
            <w:bookmarkStart w:id="12" w:name="MZ3Tag4"/>
            <w:bookmarkEnd w:id="12"/>
            <w:r>
              <w:rPr>
                <w:rFonts w:ascii="Aptos" w:hAnsi="Aptos"/>
                <w:sz w:val="20"/>
                <w:szCs w:val="20"/>
              </w:rPr>
              <w:t>02.07.2026</w:t>
            </w:r>
          </w:p>
        </w:tc>
        <w:tc>
          <w:tcPr>
            <w:tcW w:w="9126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14:paraId="02BCF072" w14:textId="77777777" w:rsidR="00EC5CBC" w:rsidRDefault="00EC5CBC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bookmarkStart w:id="13" w:name="MZ3KF1TAG4TEIL1"/>
            <w:bookmarkEnd w:id="13"/>
            <w:proofErr w:type="spellStart"/>
            <w:r>
              <w:rPr>
                <w:rFonts w:ascii="Aptos" w:hAnsi="Aptos"/>
                <w:sz w:val="22"/>
                <w:szCs w:val="22"/>
              </w:rPr>
              <w:t>Kernser</w:t>
            </w:r>
            <w:proofErr w:type="spellEnd"/>
            <w:r>
              <w:rPr>
                <w:rFonts w:ascii="Aptos" w:hAnsi="Aptos"/>
                <w:sz w:val="22"/>
                <w:szCs w:val="22"/>
              </w:rPr>
              <w:t xml:space="preserve"> Spaghetti </w:t>
            </w:r>
          </w:p>
          <w:p w14:paraId="2821CAEA" w14:textId="417891BE" w:rsidR="008452C2" w:rsidRPr="00DD02C5" w:rsidRDefault="00EC5CBC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Bologneser-Sauce &amp;</w:t>
            </w:r>
            <w:r w:rsidR="008452C2" w:rsidRPr="00DD02C5">
              <w:rPr>
                <w:rFonts w:ascii="Aptos" w:hAnsi="Aptos"/>
                <w:sz w:val="22"/>
                <w:szCs w:val="22"/>
              </w:rPr>
              <w:t xml:space="preserve"> </w:t>
            </w:r>
            <w:bookmarkStart w:id="14" w:name="MZ3KF1TAG4TEIL2"/>
            <w:bookmarkEnd w:id="14"/>
            <w:r>
              <w:rPr>
                <w:rFonts w:ascii="Aptos" w:hAnsi="Aptos"/>
                <w:sz w:val="22"/>
                <w:szCs w:val="22"/>
              </w:rPr>
              <w:t>Reibkäse</w:t>
            </w:r>
            <w:r>
              <w:rPr>
                <w:rFonts w:ascii="Aptos" w:hAnsi="Aptos"/>
                <w:sz w:val="22"/>
                <w:szCs w:val="22"/>
              </w:rPr>
              <w:br/>
              <w:t>Grüner Salat</w:t>
            </w:r>
            <w:r>
              <w:rPr>
                <w:rFonts w:ascii="Aptos" w:hAnsi="Aptos"/>
                <w:sz w:val="22"/>
                <w:szCs w:val="22"/>
              </w:rPr>
              <w:br/>
            </w:r>
            <w:proofErr w:type="spellStart"/>
            <w:r>
              <w:rPr>
                <w:rFonts w:ascii="Aptos" w:hAnsi="Aptos"/>
                <w:sz w:val="22"/>
                <w:szCs w:val="22"/>
              </w:rPr>
              <w:t>Branchlimousse</w:t>
            </w:r>
            <w:proofErr w:type="spellEnd"/>
            <w:r>
              <w:rPr>
                <w:rFonts w:ascii="Aptos" w:hAnsi="Aptos"/>
                <w:sz w:val="22"/>
                <w:szCs w:val="22"/>
              </w:rPr>
              <w:br/>
            </w:r>
          </w:p>
        </w:tc>
      </w:tr>
      <w:tr w:rsidR="008452C2" w:rsidRPr="00DD02C5" w14:paraId="2F4835F5" w14:textId="77777777" w:rsidTr="006B550E">
        <w:trPr>
          <w:trHeight w:hRule="exact" w:val="336"/>
        </w:trPr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3DC80E62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126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EDC94E0" w14:textId="77777777" w:rsidR="008452C2" w:rsidRPr="00DD02C5" w:rsidRDefault="00D32FB7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 w:rsidRPr="00DD02C5">
              <w:rPr>
                <w:rFonts w:ascii="Aptos" w:hAnsi="Aptos"/>
                <w:sz w:val="22"/>
                <w:szCs w:val="22"/>
              </w:rPr>
              <w:t xml:space="preserve">V: </w:t>
            </w:r>
            <w:bookmarkStart w:id="15" w:name="MZ3KF2TAG4TEIL1"/>
            <w:bookmarkEnd w:id="15"/>
            <w:r w:rsidR="00EC5CBC">
              <w:rPr>
                <w:rFonts w:ascii="Aptos" w:hAnsi="Aptos"/>
                <w:sz w:val="22"/>
                <w:szCs w:val="22"/>
              </w:rPr>
              <w:t>Tomaten-Gemüse-Sauce</w:t>
            </w:r>
            <w:r w:rsidRPr="00DD02C5">
              <w:rPr>
                <w:rFonts w:ascii="Aptos" w:hAnsi="Aptos"/>
                <w:sz w:val="22"/>
                <w:szCs w:val="22"/>
              </w:rPr>
              <w:t xml:space="preserve"> </w:t>
            </w:r>
          </w:p>
        </w:tc>
      </w:tr>
      <w:tr w:rsidR="008452C2" w:rsidRPr="00DD02C5" w14:paraId="442DC132" w14:textId="77777777" w:rsidTr="006B550E">
        <w:trPr>
          <w:trHeight w:hRule="exact" w:val="1291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004AD704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Freitag</w:t>
            </w:r>
          </w:p>
          <w:p w14:paraId="52277437" w14:textId="1C94D253" w:rsidR="008452C2" w:rsidRPr="00DD02C5" w:rsidRDefault="00EC5CBC" w:rsidP="00B00306">
            <w:pPr>
              <w:rPr>
                <w:rFonts w:ascii="Aptos" w:hAnsi="Aptos"/>
                <w:sz w:val="20"/>
                <w:szCs w:val="20"/>
              </w:rPr>
            </w:pPr>
            <w:bookmarkStart w:id="16" w:name="MZ3Tag5"/>
            <w:bookmarkEnd w:id="16"/>
            <w:r>
              <w:rPr>
                <w:rFonts w:ascii="Aptos" w:hAnsi="Aptos"/>
                <w:sz w:val="20"/>
                <w:szCs w:val="20"/>
              </w:rPr>
              <w:t>03.07.2026</w:t>
            </w:r>
          </w:p>
        </w:tc>
        <w:tc>
          <w:tcPr>
            <w:tcW w:w="9126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A251ED" w14:textId="77777777" w:rsidR="008452C2" w:rsidRPr="00DD02C5" w:rsidRDefault="008452C2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bookmarkStart w:id="17" w:name="MZ3KF1TAG5TEIL1"/>
            <w:bookmarkEnd w:id="17"/>
            <w:r w:rsidRPr="00DD02C5">
              <w:rPr>
                <w:rFonts w:ascii="Aptos" w:hAnsi="Aptos"/>
                <w:sz w:val="22"/>
                <w:szCs w:val="22"/>
              </w:rPr>
              <w:t xml:space="preserve"> </w:t>
            </w:r>
            <w:bookmarkStart w:id="18" w:name="MZ3KF1TAG5TEIL2"/>
            <w:bookmarkEnd w:id="18"/>
          </w:p>
        </w:tc>
      </w:tr>
      <w:tr w:rsidR="008452C2" w:rsidRPr="00DD02C5" w14:paraId="48ACF7EE" w14:textId="77777777" w:rsidTr="006B550E">
        <w:trPr>
          <w:trHeight w:hRule="exact" w:val="336"/>
        </w:trPr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2A597BAC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1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A4D86" w14:textId="2BF2794B" w:rsidR="008452C2" w:rsidRPr="00DD02C5" w:rsidRDefault="008452C2" w:rsidP="00F83DCE">
            <w:pPr>
              <w:rPr>
                <w:rFonts w:ascii="Aptos" w:hAnsi="Aptos"/>
                <w:sz w:val="22"/>
                <w:szCs w:val="22"/>
              </w:rPr>
            </w:pPr>
            <w:bookmarkStart w:id="19" w:name="MZ3KF2TAG5TEIL1"/>
            <w:bookmarkEnd w:id="19"/>
          </w:p>
        </w:tc>
      </w:tr>
    </w:tbl>
    <w:p w14:paraId="2EB02EAB" w14:textId="77777777" w:rsidR="00785CA0" w:rsidRDefault="00785CA0" w:rsidP="00E44D67">
      <w:pPr>
        <w:jc w:val="center"/>
        <w:rPr>
          <w:rFonts w:ascii="Aptos" w:hAnsi="Aptos"/>
          <w:sz w:val="18"/>
          <w:szCs w:val="18"/>
        </w:rPr>
      </w:pPr>
    </w:p>
    <w:p w14:paraId="3A496D2E" w14:textId="77777777" w:rsidR="00F83DCE" w:rsidRPr="00F83DCE" w:rsidRDefault="00F83DCE" w:rsidP="00F83DCE">
      <w:pPr>
        <w:rPr>
          <w:rFonts w:ascii="Aptos" w:hAnsi="Aptos"/>
          <w:sz w:val="18"/>
          <w:szCs w:val="18"/>
        </w:rPr>
      </w:pPr>
    </w:p>
    <w:p w14:paraId="289F308E" w14:textId="77777777" w:rsidR="00F83DCE" w:rsidRPr="00F83DCE" w:rsidRDefault="00F83DCE" w:rsidP="00F83DCE">
      <w:pPr>
        <w:rPr>
          <w:rFonts w:ascii="Aptos" w:hAnsi="Aptos"/>
          <w:sz w:val="18"/>
          <w:szCs w:val="18"/>
        </w:rPr>
      </w:pPr>
    </w:p>
    <w:p w14:paraId="418E2303" w14:textId="77777777" w:rsidR="00F83DCE" w:rsidRPr="00F83DCE" w:rsidRDefault="00F83DCE" w:rsidP="00F83DCE">
      <w:pPr>
        <w:rPr>
          <w:rFonts w:ascii="Aptos" w:hAnsi="Aptos"/>
          <w:sz w:val="18"/>
          <w:szCs w:val="18"/>
        </w:rPr>
      </w:pPr>
    </w:p>
    <w:p w14:paraId="6F16839C" w14:textId="77777777" w:rsidR="00F83DCE" w:rsidRDefault="00F83DCE" w:rsidP="00F83DCE">
      <w:pPr>
        <w:rPr>
          <w:rFonts w:ascii="Aptos" w:hAnsi="Aptos"/>
          <w:sz w:val="18"/>
          <w:szCs w:val="18"/>
        </w:rPr>
      </w:pPr>
    </w:p>
    <w:p w14:paraId="7298D7A7" w14:textId="55762701" w:rsidR="00F83DCE" w:rsidRPr="00F83DCE" w:rsidRDefault="00F83DCE" w:rsidP="00F83DCE">
      <w:pPr>
        <w:tabs>
          <w:tab w:val="left" w:pos="5625"/>
        </w:tabs>
        <w:rPr>
          <w:rFonts w:ascii="Aptos" w:hAnsi="Aptos"/>
          <w:sz w:val="18"/>
          <w:szCs w:val="18"/>
        </w:rPr>
      </w:pPr>
    </w:p>
    <w:sectPr w:rsidR="00F83DCE" w:rsidRPr="00F83DCE" w:rsidSect="003E4793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765" w:right="794" w:bottom="142" w:left="1418" w:header="765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8144E2" w14:textId="77777777" w:rsidR="00EC5CBC" w:rsidRDefault="00EC5CBC">
      <w:r>
        <w:separator/>
      </w:r>
    </w:p>
  </w:endnote>
  <w:endnote w:type="continuationSeparator" w:id="0">
    <w:p w14:paraId="4DC3DCB5" w14:textId="77777777" w:rsidR="00EC5CBC" w:rsidRDefault="00EC5C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poSLig">
    <w:altName w:val="Segoe UI Historic"/>
    <w:charset w:val="00"/>
    <w:family w:val="auto"/>
    <w:pitch w:val="variable"/>
    <w:sig w:usb0="800001AF" w:usb1="000078F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poS">
    <w:altName w:val="Segoe UI Historic"/>
    <w:charset w:val="00"/>
    <w:family w:val="auto"/>
    <w:pitch w:val="variable"/>
    <w:sig w:usb0="800001AF" w:usb1="000078F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19998" w14:textId="21222C9B" w:rsidR="003E397D" w:rsidRPr="00C81971" w:rsidRDefault="00EC5CBC" w:rsidP="003E397D">
    <w:pPr>
      <w:ind w:left="-680"/>
      <w:rPr>
        <w:rFonts w:ascii="Aptos" w:hAnsi="Aptos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1" layoutInCell="1" allowOverlap="1" wp14:anchorId="223E584F" wp14:editId="28495A83">
          <wp:simplePos x="0" y="0"/>
          <wp:positionH relativeFrom="column">
            <wp:posOffset>-737235</wp:posOffset>
          </wp:positionH>
          <wp:positionV relativeFrom="paragraph">
            <wp:posOffset>-673735</wp:posOffset>
          </wp:positionV>
          <wp:extent cx="7202805" cy="1776730"/>
          <wp:effectExtent l="0" t="0" r="0" b="0"/>
          <wp:wrapNone/>
          <wp:docPr id="2" name="Grafik 1" descr="Ein Bild, das Text, Grün, Screenshot, Desig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Ein Bild, das Text, Grün, Screenshot, Design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805" cy="1776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397D" w:rsidRPr="00C81971">
      <w:rPr>
        <w:rFonts w:ascii="Aptos" w:hAnsi="Aptos"/>
        <w:sz w:val="20"/>
        <w:szCs w:val="20"/>
      </w:rPr>
      <w:t>Suppe und Salat vom Buffet sind im Mittagessen inbegriffen.</w:t>
    </w:r>
  </w:p>
  <w:p w14:paraId="3E8E517B" w14:textId="77777777" w:rsidR="003E397D" w:rsidRPr="00C81971" w:rsidRDefault="003E397D" w:rsidP="003E397D">
    <w:pPr>
      <w:ind w:left="-680"/>
      <w:rPr>
        <w:rFonts w:ascii="Aptos" w:hAnsi="Aptos"/>
        <w:sz w:val="20"/>
        <w:szCs w:val="20"/>
      </w:rPr>
    </w:pPr>
    <w:r w:rsidRPr="00C81971">
      <w:rPr>
        <w:rFonts w:ascii="Aptos" w:hAnsi="Aptos"/>
        <w:sz w:val="20"/>
        <w:szCs w:val="20"/>
      </w:rPr>
      <w:t xml:space="preserve">Wir verwenden ausschliesslich Schweizer Fleisch. Ausnahmen werden deklariert. </w:t>
    </w:r>
  </w:p>
  <w:p w14:paraId="74D8BFC9" w14:textId="77777777" w:rsidR="003E397D" w:rsidRPr="00C81971" w:rsidRDefault="003E397D" w:rsidP="00E44D67">
    <w:pPr>
      <w:tabs>
        <w:tab w:val="left" w:pos="6240"/>
      </w:tabs>
      <w:ind w:left="-680"/>
      <w:rPr>
        <w:rFonts w:ascii="Aptos" w:hAnsi="Aptos"/>
        <w:sz w:val="20"/>
        <w:szCs w:val="20"/>
      </w:rPr>
    </w:pPr>
    <w:r w:rsidRPr="00C81971">
      <w:rPr>
        <w:rFonts w:ascii="Aptos" w:hAnsi="Aptos"/>
        <w:sz w:val="20"/>
        <w:szCs w:val="20"/>
      </w:rPr>
      <w:t>Sortimentsänderungen vorbehalten.</w:t>
    </w:r>
    <w:r w:rsidR="00E44D67">
      <w:rPr>
        <w:rFonts w:ascii="Aptos" w:hAnsi="Aptos"/>
        <w:sz w:val="20"/>
        <w:szCs w:val="20"/>
      </w:rPr>
      <w:tab/>
    </w:r>
  </w:p>
  <w:p w14:paraId="3A4275A2" w14:textId="77777777" w:rsidR="003E397D" w:rsidRPr="003E397D" w:rsidRDefault="003E397D" w:rsidP="003E397D">
    <w:pPr>
      <w:ind w:left="-680"/>
    </w:pPr>
    <w:r w:rsidRPr="00C81971">
      <w:rPr>
        <w:rFonts w:ascii="Aptos" w:hAnsi="Aptos"/>
        <w:sz w:val="20"/>
        <w:szCs w:val="20"/>
      </w:rPr>
      <w:t xml:space="preserve">Informationen zu Deklarationen / Allergenen, Fisch/Meerestiere </w:t>
    </w:r>
    <w:r w:rsidRPr="00C81971">
      <w:rPr>
        <w:rFonts w:ascii="Aptos" w:hAnsi="Aptos"/>
        <w:sz w:val="20"/>
        <w:szCs w:val="20"/>
      </w:rPr>
      <w:br/>
      <w:t>sind bei der Küche zu erfragen.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34EDD" w14:textId="77777777" w:rsidR="0060177C" w:rsidRDefault="0060177C" w:rsidP="004C79B2">
    <w:pPr>
      <w:pStyle w:val="Fuzeile"/>
      <w:tabs>
        <w:tab w:val="clear" w:pos="4536"/>
        <w:tab w:val="clear" w:pos="9072"/>
      </w:tabs>
    </w:pPr>
    <w:r>
      <w:t>_____________________________________________________________________________</w:t>
    </w:r>
  </w:p>
  <w:p w14:paraId="7C8538C4" w14:textId="67FB7E01" w:rsidR="0060177C" w:rsidRPr="004C79B2" w:rsidRDefault="0060177C" w:rsidP="004C79B2">
    <w:pPr>
      <w:pStyle w:val="Fuzeile"/>
      <w:tabs>
        <w:tab w:val="clear" w:pos="4536"/>
        <w:tab w:val="clear" w:pos="9072"/>
      </w:tabs>
      <w:rPr>
        <w:caps/>
        <w:sz w:val="18"/>
        <w:szCs w:val="18"/>
      </w:rPr>
    </w:pPr>
    <w:r w:rsidRPr="004C79B2">
      <w:rPr>
        <w:caps/>
        <w:sz w:val="18"/>
        <w:szCs w:val="18"/>
      </w:rPr>
      <w:fldChar w:fldCharType="begin"/>
    </w:r>
    <w:r w:rsidRPr="004C79B2">
      <w:rPr>
        <w:caps/>
        <w:sz w:val="18"/>
        <w:szCs w:val="18"/>
      </w:rPr>
      <w:instrText xml:space="preserve"> FILENAME \p </w:instrText>
    </w:r>
    <w:r w:rsidRPr="004C79B2">
      <w:rPr>
        <w:caps/>
        <w:sz w:val="18"/>
        <w:szCs w:val="18"/>
      </w:rPr>
      <w:fldChar w:fldCharType="separate"/>
    </w:r>
    <w:r w:rsidR="00070E31">
      <w:rPr>
        <w:caps/>
        <w:noProof/>
        <w:sz w:val="18"/>
        <w:szCs w:val="18"/>
      </w:rPr>
      <w:t>K:\Menupläne\Schule\2026\SchuleZofingen\2026-06-29SchuleZofingen.docx</w:t>
    </w:r>
    <w:r w:rsidRPr="004C79B2">
      <w:rPr>
        <w:caps/>
        <w:sz w:val="18"/>
        <w:szCs w:val="18"/>
      </w:rPr>
      <w:fldChar w:fldCharType="end"/>
    </w:r>
    <w:r>
      <w:rPr>
        <w:caps/>
        <w:sz w:val="18"/>
        <w:szCs w:val="18"/>
      </w:rPr>
      <w:tab/>
    </w:r>
    <w:r w:rsidRPr="004C79B2">
      <w:rPr>
        <w:sz w:val="18"/>
        <w:szCs w:val="18"/>
      </w:rPr>
      <w:t xml:space="preserve">Erstellt von </w:t>
    </w:r>
    <w:r w:rsidRPr="004C79B2">
      <w:rPr>
        <w:sz w:val="18"/>
        <w:szCs w:val="18"/>
      </w:rPr>
      <w:fldChar w:fldCharType="begin"/>
    </w:r>
    <w:r w:rsidRPr="004C79B2">
      <w:rPr>
        <w:sz w:val="18"/>
        <w:szCs w:val="18"/>
      </w:rPr>
      <w:instrText xml:space="preserve"> AUTHOR </w:instrText>
    </w:r>
    <w:r w:rsidRPr="004C79B2">
      <w:rPr>
        <w:sz w:val="18"/>
        <w:szCs w:val="18"/>
      </w:rPr>
      <w:fldChar w:fldCharType="separate"/>
    </w:r>
    <w:r w:rsidR="00070E31">
      <w:rPr>
        <w:noProof/>
        <w:sz w:val="18"/>
        <w:szCs w:val="18"/>
      </w:rPr>
      <w:t>Marcel Wüest</w:t>
    </w:r>
    <w:r w:rsidRPr="004C79B2">
      <w:rPr>
        <w:sz w:val="18"/>
        <w:szCs w:val="18"/>
      </w:rPr>
      <w:fldChar w:fldCharType="end"/>
    </w:r>
    <w:r>
      <w:rPr>
        <w:sz w:val="18"/>
        <w:szCs w:val="18"/>
      </w:rPr>
      <w:t xml:space="preserve">      </w:t>
    </w:r>
    <w:r w:rsidRPr="004C79B2">
      <w:rPr>
        <w:sz w:val="18"/>
        <w:szCs w:val="18"/>
      </w:rPr>
      <w:t xml:space="preserve">Seite </w:t>
    </w:r>
    <w:r w:rsidRPr="004C79B2">
      <w:rPr>
        <w:sz w:val="18"/>
        <w:szCs w:val="18"/>
      </w:rPr>
      <w:fldChar w:fldCharType="begin"/>
    </w:r>
    <w:r w:rsidRPr="004C79B2">
      <w:rPr>
        <w:sz w:val="18"/>
        <w:szCs w:val="18"/>
      </w:rPr>
      <w:instrText xml:space="preserve"> PAGE </w:instrText>
    </w:r>
    <w:r w:rsidRPr="004C79B2">
      <w:rPr>
        <w:sz w:val="18"/>
        <w:szCs w:val="18"/>
      </w:rPr>
      <w:fldChar w:fldCharType="separate"/>
    </w:r>
    <w:r>
      <w:rPr>
        <w:noProof/>
        <w:sz w:val="18"/>
        <w:szCs w:val="18"/>
      </w:rPr>
      <w:t>1</w:t>
    </w:r>
    <w:r w:rsidRPr="004C79B2">
      <w:rPr>
        <w:sz w:val="18"/>
        <w:szCs w:val="18"/>
      </w:rPr>
      <w:fldChar w:fldCharType="end"/>
    </w:r>
    <w:r w:rsidRPr="004C79B2">
      <w:rPr>
        <w:sz w:val="18"/>
        <w:szCs w:val="18"/>
      </w:rPr>
      <w:t xml:space="preserve"> von </w:t>
    </w:r>
    <w:r w:rsidRPr="004C79B2">
      <w:rPr>
        <w:sz w:val="18"/>
        <w:szCs w:val="18"/>
      </w:rPr>
      <w:fldChar w:fldCharType="begin"/>
    </w:r>
    <w:r w:rsidRPr="004C79B2">
      <w:rPr>
        <w:sz w:val="18"/>
        <w:szCs w:val="18"/>
      </w:rPr>
      <w:instrText xml:space="preserve"> NUMPAGES </w:instrText>
    </w:r>
    <w:r w:rsidRPr="004C79B2">
      <w:rPr>
        <w:sz w:val="18"/>
        <w:szCs w:val="18"/>
      </w:rPr>
      <w:fldChar w:fldCharType="separate"/>
    </w:r>
    <w:r w:rsidR="003F3E9C">
      <w:rPr>
        <w:noProof/>
        <w:sz w:val="18"/>
        <w:szCs w:val="18"/>
      </w:rPr>
      <w:t>1</w:t>
    </w:r>
    <w:r w:rsidRPr="004C79B2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533A5" w14:textId="77777777" w:rsidR="00EC5CBC" w:rsidRDefault="00EC5CBC">
      <w:r>
        <w:separator/>
      </w:r>
    </w:p>
  </w:footnote>
  <w:footnote w:type="continuationSeparator" w:id="0">
    <w:p w14:paraId="717A2479" w14:textId="77777777" w:rsidR="00EC5CBC" w:rsidRDefault="00EC5C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F8899" w14:textId="77777777" w:rsidR="0060177C" w:rsidRPr="00FD48A7" w:rsidRDefault="0060177C" w:rsidP="00DB066F">
    <w:pPr>
      <w:pStyle w:val="Adressblock"/>
      <w:jc w:val="left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542DF" w14:textId="04F71A1C" w:rsidR="0060177C" w:rsidRDefault="00EC5CBC" w:rsidP="00DB066F">
    <w:pPr>
      <w:pStyle w:val="Adressblock"/>
      <w:jc w:val="left"/>
      <w:rPr>
        <w:sz w:val="32"/>
        <w:szCs w:val="32"/>
      </w:rPr>
    </w:pPr>
    <w:r>
      <w:rPr>
        <w:noProof/>
      </w:rPr>
      <w:drawing>
        <wp:anchor distT="0" distB="0" distL="114300" distR="114300" simplePos="0" relativeHeight="251657216" behindDoc="0" locked="1" layoutInCell="1" allowOverlap="0" wp14:anchorId="4CCE9C8D" wp14:editId="00B04296">
          <wp:simplePos x="0" y="0"/>
          <wp:positionH relativeFrom="page">
            <wp:posOffset>492125</wp:posOffset>
          </wp:positionH>
          <wp:positionV relativeFrom="page">
            <wp:posOffset>371475</wp:posOffset>
          </wp:positionV>
          <wp:extent cx="1670685" cy="504190"/>
          <wp:effectExtent l="0" t="0" r="0" b="0"/>
          <wp:wrapNone/>
          <wp:docPr id="1" name="Bild 10" descr="Stadt Zofingen_sw_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Stadt Zofingen_sw_2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685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  <w:t xml:space="preserve">    SENIORENZENTRUM</w:t>
    </w:r>
  </w:p>
  <w:p w14:paraId="3463168A" w14:textId="77777777" w:rsidR="0060177C" w:rsidRDefault="0060177C" w:rsidP="00DB066F">
    <w:pPr>
      <w:pStyle w:val="Adressblock"/>
      <w:jc w:val="left"/>
      <w:rPr>
        <w:sz w:val="32"/>
        <w:szCs w:val="32"/>
      </w:rPr>
    </w:pP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  <w:t xml:space="preserve">  ROSENBERG UND TANNER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75AB4"/>
    <w:multiLevelType w:val="multilevel"/>
    <w:tmpl w:val="02583F66"/>
    <w:numStyleLink w:val="Aufzhlung"/>
  </w:abstractNum>
  <w:abstractNum w:abstractNumId="1" w15:restartNumberingAfterBreak="0">
    <w:nsid w:val="1EC7013C"/>
    <w:multiLevelType w:val="multilevel"/>
    <w:tmpl w:val="02583F66"/>
    <w:styleLink w:val="Aufzhlung"/>
    <w:lvl w:ilvl="0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CorpoSLig" w:hAnsi="CorpoSLig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F02CE7"/>
    <w:multiLevelType w:val="hybridMultilevel"/>
    <w:tmpl w:val="49C22652"/>
    <w:lvl w:ilvl="0" w:tplc="51023CC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026438"/>
    <w:multiLevelType w:val="hybridMultilevel"/>
    <w:tmpl w:val="CD90C9C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5072643">
    <w:abstractNumId w:val="1"/>
  </w:num>
  <w:num w:numId="2" w16cid:durableId="309098341">
    <w:abstractNumId w:val="0"/>
  </w:num>
  <w:num w:numId="3" w16cid:durableId="1061174869">
    <w:abstractNumId w:val="3"/>
  </w:num>
  <w:num w:numId="4" w16cid:durableId="19308462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CBC"/>
    <w:rsid w:val="000041CF"/>
    <w:rsid w:val="00007521"/>
    <w:rsid w:val="00007B77"/>
    <w:rsid w:val="000106F7"/>
    <w:rsid w:val="00010CF8"/>
    <w:rsid w:val="00012B3E"/>
    <w:rsid w:val="00014D0D"/>
    <w:rsid w:val="000210FD"/>
    <w:rsid w:val="00022308"/>
    <w:rsid w:val="000325BE"/>
    <w:rsid w:val="00033966"/>
    <w:rsid w:val="00037A17"/>
    <w:rsid w:val="000404C7"/>
    <w:rsid w:val="00043250"/>
    <w:rsid w:val="00044A4D"/>
    <w:rsid w:val="00050D28"/>
    <w:rsid w:val="00052A89"/>
    <w:rsid w:val="00054262"/>
    <w:rsid w:val="00054ED8"/>
    <w:rsid w:val="000566F7"/>
    <w:rsid w:val="00060A0F"/>
    <w:rsid w:val="00063BF7"/>
    <w:rsid w:val="00063C9A"/>
    <w:rsid w:val="00064254"/>
    <w:rsid w:val="00066F81"/>
    <w:rsid w:val="000670BD"/>
    <w:rsid w:val="00070D2D"/>
    <w:rsid w:val="00070E31"/>
    <w:rsid w:val="000746B4"/>
    <w:rsid w:val="00077AF0"/>
    <w:rsid w:val="00081BCF"/>
    <w:rsid w:val="000823CE"/>
    <w:rsid w:val="00083EDB"/>
    <w:rsid w:val="000870FE"/>
    <w:rsid w:val="0008783D"/>
    <w:rsid w:val="00094693"/>
    <w:rsid w:val="000970C3"/>
    <w:rsid w:val="000B0936"/>
    <w:rsid w:val="000B1B06"/>
    <w:rsid w:val="000B2F43"/>
    <w:rsid w:val="000C27A7"/>
    <w:rsid w:val="000C4342"/>
    <w:rsid w:val="000C6F51"/>
    <w:rsid w:val="000D3F23"/>
    <w:rsid w:val="000D4D16"/>
    <w:rsid w:val="000D4EB1"/>
    <w:rsid w:val="000D788B"/>
    <w:rsid w:val="000E0F90"/>
    <w:rsid w:val="000E547D"/>
    <w:rsid w:val="000E5737"/>
    <w:rsid w:val="000E7DF3"/>
    <w:rsid w:val="000F0245"/>
    <w:rsid w:val="000F13DD"/>
    <w:rsid w:val="000F285C"/>
    <w:rsid w:val="000F2C66"/>
    <w:rsid w:val="000F3FF6"/>
    <w:rsid w:val="000F4FFA"/>
    <w:rsid w:val="000F55A8"/>
    <w:rsid w:val="001002C4"/>
    <w:rsid w:val="001038B8"/>
    <w:rsid w:val="001048E3"/>
    <w:rsid w:val="00104F9C"/>
    <w:rsid w:val="00106FF1"/>
    <w:rsid w:val="00107D1C"/>
    <w:rsid w:val="00110046"/>
    <w:rsid w:val="00115BFD"/>
    <w:rsid w:val="00116B7E"/>
    <w:rsid w:val="00127246"/>
    <w:rsid w:val="0013034F"/>
    <w:rsid w:val="0013166D"/>
    <w:rsid w:val="001330AC"/>
    <w:rsid w:val="00134E1C"/>
    <w:rsid w:val="001372E2"/>
    <w:rsid w:val="00142B25"/>
    <w:rsid w:val="00142E66"/>
    <w:rsid w:val="001504F1"/>
    <w:rsid w:val="00151CAE"/>
    <w:rsid w:val="00152597"/>
    <w:rsid w:val="001528C2"/>
    <w:rsid w:val="00160FAD"/>
    <w:rsid w:val="00161CC3"/>
    <w:rsid w:val="00165A97"/>
    <w:rsid w:val="0016785E"/>
    <w:rsid w:val="00167D6B"/>
    <w:rsid w:val="001714F4"/>
    <w:rsid w:val="0017745D"/>
    <w:rsid w:val="001815BB"/>
    <w:rsid w:val="001816BE"/>
    <w:rsid w:val="0018283B"/>
    <w:rsid w:val="00183B47"/>
    <w:rsid w:val="00186F05"/>
    <w:rsid w:val="00190085"/>
    <w:rsid w:val="00192A04"/>
    <w:rsid w:val="00194961"/>
    <w:rsid w:val="00196002"/>
    <w:rsid w:val="001975FA"/>
    <w:rsid w:val="001A02C2"/>
    <w:rsid w:val="001A346C"/>
    <w:rsid w:val="001A4757"/>
    <w:rsid w:val="001B12DC"/>
    <w:rsid w:val="001B1E63"/>
    <w:rsid w:val="001B3807"/>
    <w:rsid w:val="001B3B46"/>
    <w:rsid w:val="001B5760"/>
    <w:rsid w:val="001B64FD"/>
    <w:rsid w:val="001B679F"/>
    <w:rsid w:val="001C12D8"/>
    <w:rsid w:val="001C2716"/>
    <w:rsid w:val="001C4F0B"/>
    <w:rsid w:val="001C52B0"/>
    <w:rsid w:val="001C6C63"/>
    <w:rsid w:val="001C6FFC"/>
    <w:rsid w:val="001D6574"/>
    <w:rsid w:val="001E40D6"/>
    <w:rsid w:val="001E71E9"/>
    <w:rsid w:val="001F3D17"/>
    <w:rsid w:val="001F50F6"/>
    <w:rsid w:val="001F533B"/>
    <w:rsid w:val="001F6BA5"/>
    <w:rsid w:val="001F70A9"/>
    <w:rsid w:val="001F798E"/>
    <w:rsid w:val="00200777"/>
    <w:rsid w:val="00201764"/>
    <w:rsid w:val="00203326"/>
    <w:rsid w:val="00203DA5"/>
    <w:rsid w:val="002104E9"/>
    <w:rsid w:val="00211F7B"/>
    <w:rsid w:val="00215229"/>
    <w:rsid w:val="00215288"/>
    <w:rsid w:val="0021617A"/>
    <w:rsid w:val="00217A91"/>
    <w:rsid w:val="002232B5"/>
    <w:rsid w:val="00232DBF"/>
    <w:rsid w:val="00233129"/>
    <w:rsid w:val="00240947"/>
    <w:rsid w:val="002424D0"/>
    <w:rsid w:val="00242D31"/>
    <w:rsid w:val="0024366F"/>
    <w:rsid w:val="002460DE"/>
    <w:rsid w:val="002469C1"/>
    <w:rsid w:val="00252D2E"/>
    <w:rsid w:val="00253211"/>
    <w:rsid w:val="0025444A"/>
    <w:rsid w:val="00254BF3"/>
    <w:rsid w:val="0025606B"/>
    <w:rsid w:val="0025618B"/>
    <w:rsid w:val="00256D90"/>
    <w:rsid w:val="002639E2"/>
    <w:rsid w:val="00263CFB"/>
    <w:rsid w:val="0026475C"/>
    <w:rsid w:val="00264AAE"/>
    <w:rsid w:val="002653CD"/>
    <w:rsid w:val="002667D6"/>
    <w:rsid w:val="00270687"/>
    <w:rsid w:val="00272F60"/>
    <w:rsid w:val="00273519"/>
    <w:rsid w:val="002735AB"/>
    <w:rsid w:val="00273A19"/>
    <w:rsid w:val="002765DB"/>
    <w:rsid w:val="002768B2"/>
    <w:rsid w:val="00281835"/>
    <w:rsid w:val="00282B58"/>
    <w:rsid w:val="002868D0"/>
    <w:rsid w:val="00287177"/>
    <w:rsid w:val="00287849"/>
    <w:rsid w:val="00291A9C"/>
    <w:rsid w:val="0029664A"/>
    <w:rsid w:val="002969BF"/>
    <w:rsid w:val="002A0777"/>
    <w:rsid w:val="002A15A1"/>
    <w:rsid w:val="002A3A79"/>
    <w:rsid w:val="002A4095"/>
    <w:rsid w:val="002B1BF0"/>
    <w:rsid w:val="002B4886"/>
    <w:rsid w:val="002C022F"/>
    <w:rsid w:val="002C035B"/>
    <w:rsid w:val="002C0E53"/>
    <w:rsid w:val="002C34D6"/>
    <w:rsid w:val="002C6078"/>
    <w:rsid w:val="002D25F4"/>
    <w:rsid w:val="002D2F1B"/>
    <w:rsid w:val="002D39CE"/>
    <w:rsid w:val="002D5146"/>
    <w:rsid w:val="002E1E63"/>
    <w:rsid w:val="002F2F75"/>
    <w:rsid w:val="002F4117"/>
    <w:rsid w:val="003004D4"/>
    <w:rsid w:val="0030222C"/>
    <w:rsid w:val="00302F6A"/>
    <w:rsid w:val="00306317"/>
    <w:rsid w:val="00307A64"/>
    <w:rsid w:val="00307FEF"/>
    <w:rsid w:val="00312414"/>
    <w:rsid w:val="00312C4E"/>
    <w:rsid w:val="00316F0A"/>
    <w:rsid w:val="003179A0"/>
    <w:rsid w:val="003200DF"/>
    <w:rsid w:val="00320141"/>
    <w:rsid w:val="003229D7"/>
    <w:rsid w:val="00322ADD"/>
    <w:rsid w:val="003243A1"/>
    <w:rsid w:val="00324B22"/>
    <w:rsid w:val="0032689F"/>
    <w:rsid w:val="0033082C"/>
    <w:rsid w:val="00331030"/>
    <w:rsid w:val="00331B96"/>
    <w:rsid w:val="00340390"/>
    <w:rsid w:val="003420CA"/>
    <w:rsid w:val="00343106"/>
    <w:rsid w:val="00343671"/>
    <w:rsid w:val="003436A3"/>
    <w:rsid w:val="00343CDE"/>
    <w:rsid w:val="00355191"/>
    <w:rsid w:val="00355996"/>
    <w:rsid w:val="00356D5C"/>
    <w:rsid w:val="003604EB"/>
    <w:rsid w:val="00361B77"/>
    <w:rsid w:val="00361F72"/>
    <w:rsid w:val="00363C71"/>
    <w:rsid w:val="00365F0A"/>
    <w:rsid w:val="00366C2A"/>
    <w:rsid w:val="00373B0A"/>
    <w:rsid w:val="003741F5"/>
    <w:rsid w:val="00377E41"/>
    <w:rsid w:val="00380EA4"/>
    <w:rsid w:val="00382646"/>
    <w:rsid w:val="00387ACE"/>
    <w:rsid w:val="00390ECA"/>
    <w:rsid w:val="0039136C"/>
    <w:rsid w:val="003933F2"/>
    <w:rsid w:val="0039426A"/>
    <w:rsid w:val="00394B8B"/>
    <w:rsid w:val="00396018"/>
    <w:rsid w:val="00396051"/>
    <w:rsid w:val="003960CF"/>
    <w:rsid w:val="00397D1F"/>
    <w:rsid w:val="003A1934"/>
    <w:rsid w:val="003A20B9"/>
    <w:rsid w:val="003B03A5"/>
    <w:rsid w:val="003B1D77"/>
    <w:rsid w:val="003B25A7"/>
    <w:rsid w:val="003B2AA1"/>
    <w:rsid w:val="003B3195"/>
    <w:rsid w:val="003B76CF"/>
    <w:rsid w:val="003B7F95"/>
    <w:rsid w:val="003C0411"/>
    <w:rsid w:val="003C2897"/>
    <w:rsid w:val="003C4621"/>
    <w:rsid w:val="003C46B0"/>
    <w:rsid w:val="003C5420"/>
    <w:rsid w:val="003C5E0D"/>
    <w:rsid w:val="003C6550"/>
    <w:rsid w:val="003C6BAD"/>
    <w:rsid w:val="003C7E4B"/>
    <w:rsid w:val="003D37FC"/>
    <w:rsid w:val="003D72F5"/>
    <w:rsid w:val="003E00E9"/>
    <w:rsid w:val="003E1F79"/>
    <w:rsid w:val="003E277F"/>
    <w:rsid w:val="003E2A5D"/>
    <w:rsid w:val="003E397D"/>
    <w:rsid w:val="003E4793"/>
    <w:rsid w:val="003E71F7"/>
    <w:rsid w:val="003F15C0"/>
    <w:rsid w:val="003F2D18"/>
    <w:rsid w:val="003F3E9C"/>
    <w:rsid w:val="003F6348"/>
    <w:rsid w:val="003F6DEC"/>
    <w:rsid w:val="003F6E94"/>
    <w:rsid w:val="003F7ADF"/>
    <w:rsid w:val="00400BE2"/>
    <w:rsid w:val="00402521"/>
    <w:rsid w:val="00404BBC"/>
    <w:rsid w:val="0041142E"/>
    <w:rsid w:val="00411ADC"/>
    <w:rsid w:val="004129FD"/>
    <w:rsid w:val="0041317E"/>
    <w:rsid w:val="00421777"/>
    <w:rsid w:val="00421990"/>
    <w:rsid w:val="004227B7"/>
    <w:rsid w:val="00424C0B"/>
    <w:rsid w:val="00427964"/>
    <w:rsid w:val="00427B34"/>
    <w:rsid w:val="00431EDB"/>
    <w:rsid w:val="004331EB"/>
    <w:rsid w:val="0043534D"/>
    <w:rsid w:val="00435C71"/>
    <w:rsid w:val="00436659"/>
    <w:rsid w:val="00437D7E"/>
    <w:rsid w:val="00440E17"/>
    <w:rsid w:val="00441E5F"/>
    <w:rsid w:val="00446C5B"/>
    <w:rsid w:val="00446E1E"/>
    <w:rsid w:val="00453369"/>
    <w:rsid w:val="004544DD"/>
    <w:rsid w:val="00457133"/>
    <w:rsid w:val="004606D1"/>
    <w:rsid w:val="00464E62"/>
    <w:rsid w:val="004712AD"/>
    <w:rsid w:val="00472D7D"/>
    <w:rsid w:val="004748D8"/>
    <w:rsid w:val="00480379"/>
    <w:rsid w:val="00482326"/>
    <w:rsid w:val="004826CA"/>
    <w:rsid w:val="00483871"/>
    <w:rsid w:val="00483E61"/>
    <w:rsid w:val="00485008"/>
    <w:rsid w:val="00485102"/>
    <w:rsid w:val="00486229"/>
    <w:rsid w:val="004917C3"/>
    <w:rsid w:val="00491DE7"/>
    <w:rsid w:val="00493119"/>
    <w:rsid w:val="004949A8"/>
    <w:rsid w:val="00494A80"/>
    <w:rsid w:val="00495FFA"/>
    <w:rsid w:val="00496415"/>
    <w:rsid w:val="004975E1"/>
    <w:rsid w:val="004A0565"/>
    <w:rsid w:val="004A2A41"/>
    <w:rsid w:val="004A318D"/>
    <w:rsid w:val="004B2382"/>
    <w:rsid w:val="004B384F"/>
    <w:rsid w:val="004B655D"/>
    <w:rsid w:val="004C546A"/>
    <w:rsid w:val="004C6A86"/>
    <w:rsid w:val="004C79B2"/>
    <w:rsid w:val="004C7D53"/>
    <w:rsid w:val="004C7D80"/>
    <w:rsid w:val="004D411B"/>
    <w:rsid w:val="004D51CD"/>
    <w:rsid w:val="004D7A83"/>
    <w:rsid w:val="004E3215"/>
    <w:rsid w:val="004E5BFC"/>
    <w:rsid w:val="004F1729"/>
    <w:rsid w:val="004F1DC1"/>
    <w:rsid w:val="004F47C5"/>
    <w:rsid w:val="004F5D00"/>
    <w:rsid w:val="004F7948"/>
    <w:rsid w:val="00500594"/>
    <w:rsid w:val="00500E7B"/>
    <w:rsid w:val="00501A68"/>
    <w:rsid w:val="00507053"/>
    <w:rsid w:val="0050721F"/>
    <w:rsid w:val="005122D0"/>
    <w:rsid w:val="00512556"/>
    <w:rsid w:val="0051453C"/>
    <w:rsid w:val="00520071"/>
    <w:rsid w:val="005234E9"/>
    <w:rsid w:val="00523968"/>
    <w:rsid w:val="00532317"/>
    <w:rsid w:val="005434BA"/>
    <w:rsid w:val="00545D63"/>
    <w:rsid w:val="00550855"/>
    <w:rsid w:val="00551B70"/>
    <w:rsid w:val="00551C02"/>
    <w:rsid w:val="00552286"/>
    <w:rsid w:val="005544C9"/>
    <w:rsid w:val="005545CB"/>
    <w:rsid w:val="00560AC9"/>
    <w:rsid w:val="00561CAD"/>
    <w:rsid w:val="00562207"/>
    <w:rsid w:val="00564748"/>
    <w:rsid w:val="00572CD0"/>
    <w:rsid w:val="0057522F"/>
    <w:rsid w:val="0058563F"/>
    <w:rsid w:val="00585D40"/>
    <w:rsid w:val="0059180A"/>
    <w:rsid w:val="00593C05"/>
    <w:rsid w:val="00594141"/>
    <w:rsid w:val="005A46EB"/>
    <w:rsid w:val="005A52A8"/>
    <w:rsid w:val="005A7586"/>
    <w:rsid w:val="005B2FBE"/>
    <w:rsid w:val="005C1433"/>
    <w:rsid w:val="005C1D57"/>
    <w:rsid w:val="005D167D"/>
    <w:rsid w:val="005D2152"/>
    <w:rsid w:val="005D3B70"/>
    <w:rsid w:val="005D5EE0"/>
    <w:rsid w:val="005E00D4"/>
    <w:rsid w:val="005E22B4"/>
    <w:rsid w:val="005E2F46"/>
    <w:rsid w:val="005E3C05"/>
    <w:rsid w:val="005E7874"/>
    <w:rsid w:val="005E78C0"/>
    <w:rsid w:val="005F0260"/>
    <w:rsid w:val="005F087C"/>
    <w:rsid w:val="005F3B05"/>
    <w:rsid w:val="005F5264"/>
    <w:rsid w:val="005F7868"/>
    <w:rsid w:val="0060177C"/>
    <w:rsid w:val="00604469"/>
    <w:rsid w:val="00606C06"/>
    <w:rsid w:val="0060723E"/>
    <w:rsid w:val="00611F52"/>
    <w:rsid w:val="00612570"/>
    <w:rsid w:val="00613359"/>
    <w:rsid w:val="006145F0"/>
    <w:rsid w:val="006164ED"/>
    <w:rsid w:val="00620B36"/>
    <w:rsid w:val="00620BC7"/>
    <w:rsid w:val="006215F7"/>
    <w:rsid w:val="00621F13"/>
    <w:rsid w:val="00622AE4"/>
    <w:rsid w:val="00627521"/>
    <w:rsid w:val="006300F6"/>
    <w:rsid w:val="00631862"/>
    <w:rsid w:val="0063472D"/>
    <w:rsid w:val="00636013"/>
    <w:rsid w:val="006435E4"/>
    <w:rsid w:val="006543E5"/>
    <w:rsid w:val="00660715"/>
    <w:rsid w:val="00663E84"/>
    <w:rsid w:val="006646B8"/>
    <w:rsid w:val="00664FE6"/>
    <w:rsid w:val="00667B94"/>
    <w:rsid w:val="00670641"/>
    <w:rsid w:val="00672C30"/>
    <w:rsid w:val="00673E69"/>
    <w:rsid w:val="00674654"/>
    <w:rsid w:val="00676CB1"/>
    <w:rsid w:val="00680531"/>
    <w:rsid w:val="00683F82"/>
    <w:rsid w:val="00684AFD"/>
    <w:rsid w:val="00686AE3"/>
    <w:rsid w:val="00686F8B"/>
    <w:rsid w:val="006956E2"/>
    <w:rsid w:val="006A1A18"/>
    <w:rsid w:val="006A4B39"/>
    <w:rsid w:val="006A5D32"/>
    <w:rsid w:val="006A60F4"/>
    <w:rsid w:val="006B1D8B"/>
    <w:rsid w:val="006B45BB"/>
    <w:rsid w:val="006B550E"/>
    <w:rsid w:val="006B5779"/>
    <w:rsid w:val="006C006D"/>
    <w:rsid w:val="006C23F5"/>
    <w:rsid w:val="006C24BA"/>
    <w:rsid w:val="006C267E"/>
    <w:rsid w:val="006D12F4"/>
    <w:rsid w:val="006D1345"/>
    <w:rsid w:val="006D24E5"/>
    <w:rsid w:val="006D3BB8"/>
    <w:rsid w:val="006D3C87"/>
    <w:rsid w:val="006D4E43"/>
    <w:rsid w:val="006D4F36"/>
    <w:rsid w:val="006D7066"/>
    <w:rsid w:val="006D718C"/>
    <w:rsid w:val="006D78BA"/>
    <w:rsid w:val="006E168A"/>
    <w:rsid w:val="006E54E5"/>
    <w:rsid w:val="006E5D02"/>
    <w:rsid w:val="006E7280"/>
    <w:rsid w:val="006E7DC5"/>
    <w:rsid w:val="006F200A"/>
    <w:rsid w:val="006F2E74"/>
    <w:rsid w:val="006F3733"/>
    <w:rsid w:val="006F377D"/>
    <w:rsid w:val="006F4854"/>
    <w:rsid w:val="006F68B4"/>
    <w:rsid w:val="006F7089"/>
    <w:rsid w:val="006F7CC1"/>
    <w:rsid w:val="00702CBA"/>
    <w:rsid w:val="00702F91"/>
    <w:rsid w:val="00703497"/>
    <w:rsid w:val="007036BA"/>
    <w:rsid w:val="007052E0"/>
    <w:rsid w:val="00706A3B"/>
    <w:rsid w:val="00711811"/>
    <w:rsid w:val="00712ACD"/>
    <w:rsid w:val="00716868"/>
    <w:rsid w:val="00716D1C"/>
    <w:rsid w:val="00721106"/>
    <w:rsid w:val="0072173B"/>
    <w:rsid w:val="00725E26"/>
    <w:rsid w:val="007263D7"/>
    <w:rsid w:val="00726FB4"/>
    <w:rsid w:val="0073042D"/>
    <w:rsid w:val="00731094"/>
    <w:rsid w:val="00734DA1"/>
    <w:rsid w:val="00734DD6"/>
    <w:rsid w:val="00735CFD"/>
    <w:rsid w:val="00736566"/>
    <w:rsid w:val="00736C2B"/>
    <w:rsid w:val="0073794E"/>
    <w:rsid w:val="00740993"/>
    <w:rsid w:val="007430F3"/>
    <w:rsid w:val="0074415A"/>
    <w:rsid w:val="0074491A"/>
    <w:rsid w:val="0075043A"/>
    <w:rsid w:val="00751A84"/>
    <w:rsid w:val="007524A3"/>
    <w:rsid w:val="00753FD1"/>
    <w:rsid w:val="00755C2D"/>
    <w:rsid w:val="00757CDC"/>
    <w:rsid w:val="00763124"/>
    <w:rsid w:val="00764A22"/>
    <w:rsid w:val="007653A8"/>
    <w:rsid w:val="00765808"/>
    <w:rsid w:val="00770EAE"/>
    <w:rsid w:val="00771E37"/>
    <w:rsid w:val="007729F6"/>
    <w:rsid w:val="007757B9"/>
    <w:rsid w:val="00776CF4"/>
    <w:rsid w:val="00781144"/>
    <w:rsid w:val="007814B6"/>
    <w:rsid w:val="00781795"/>
    <w:rsid w:val="00783E95"/>
    <w:rsid w:val="00784895"/>
    <w:rsid w:val="00785857"/>
    <w:rsid w:val="00785CA0"/>
    <w:rsid w:val="00790696"/>
    <w:rsid w:val="007922A8"/>
    <w:rsid w:val="007927C7"/>
    <w:rsid w:val="00792F97"/>
    <w:rsid w:val="00796CC2"/>
    <w:rsid w:val="007A072B"/>
    <w:rsid w:val="007A120C"/>
    <w:rsid w:val="007A1F32"/>
    <w:rsid w:val="007A1FC1"/>
    <w:rsid w:val="007A2102"/>
    <w:rsid w:val="007A7778"/>
    <w:rsid w:val="007A78C0"/>
    <w:rsid w:val="007A7AF1"/>
    <w:rsid w:val="007B0C97"/>
    <w:rsid w:val="007B127B"/>
    <w:rsid w:val="007B4855"/>
    <w:rsid w:val="007B5DF2"/>
    <w:rsid w:val="007B6CFA"/>
    <w:rsid w:val="007B74C7"/>
    <w:rsid w:val="007C1CA6"/>
    <w:rsid w:val="007C37E4"/>
    <w:rsid w:val="007C49C1"/>
    <w:rsid w:val="007C6FFD"/>
    <w:rsid w:val="007D13FC"/>
    <w:rsid w:val="007D2BA2"/>
    <w:rsid w:val="007D4D72"/>
    <w:rsid w:val="007D58CB"/>
    <w:rsid w:val="007D6DCF"/>
    <w:rsid w:val="007E1ECF"/>
    <w:rsid w:val="007E2B63"/>
    <w:rsid w:val="007E3209"/>
    <w:rsid w:val="007E3D67"/>
    <w:rsid w:val="007E53E8"/>
    <w:rsid w:val="007E5D94"/>
    <w:rsid w:val="007E5E99"/>
    <w:rsid w:val="007F5C55"/>
    <w:rsid w:val="007F7CB5"/>
    <w:rsid w:val="008040A6"/>
    <w:rsid w:val="008050F8"/>
    <w:rsid w:val="00806311"/>
    <w:rsid w:val="00810966"/>
    <w:rsid w:val="00815BF4"/>
    <w:rsid w:val="008225EF"/>
    <w:rsid w:val="008225F8"/>
    <w:rsid w:val="00825917"/>
    <w:rsid w:val="00826065"/>
    <w:rsid w:val="008261A7"/>
    <w:rsid w:val="00842390"/>
    <w:rsid w:val="00842FC5"/>
    <w:rsid w:val="00845014"/>
    <w:rsid w:val="008452C2"/>
    <w:rsid w:val="008459D5"/>
    <w:rsid w:val="00846D4F"/>
    <w:rsid w:val="00856767"/>
    <w:rsid w:val="00861C45"/>
    <w:rsid w:val="00863CB3"/>
    <w:rsid w:val="00865289"/>
    <w:rsid w:val="00866735"/>
    <w:rsid w:val="008766CB"/>
    <w:rsid w:val="0087758A"/>
    <w:rsid w:val="0087761D"/>
    <w:rsid w:val="00877971"/>
    <w:rsid w:val="008812F8"/>
    <w:rsid w:val="00881D28"/>
    <w:rsid w:val="00884127"/>
    <w:rsid w:val="00885483"/>
    <w:rsid w:val="00885554"/>
    <w:rsid w:val="0089038D"/>
    <w:rsid w:val="00891AC9"/>
    <w:rsid w:val="00891BF0"/>
    <w:rsid w:val="008A3CD0"/>
    <w:rsid w:val="008A5975"/>
    <w:rsid w:val="008A6557"/>
    <w:rsid w:val="008A72D1"/>
    <w:rsid w:val="008B17B6"/>
    <w:rsid w:val="008B19E2"/>
    <w:rsid w:val="008B39C3"/>
    <w:rsid w:val="008B56C3"/>
    <w:rsid w:val="008B5AE3"/>
    <w:rsid w:val="008B5EE4"/>
    <w:rsid w:val="008B780F"/>
    <w:rsid w:val="008B7E8B"/>
    <w:rsid w:val="008C1B9E"/>
    <w:rsid w:val="008C47B3"/>
    <w:rsid w:val="008D441E"/>
    <w:rsid w:val="008D7CEB"/>
    <w:rsid w:val="008E08D3"/>
    <w:rsid w:val="008E26B0"/>
    <w:rsid w:val="008E653F"/>
    <w:rsid w:val="008F0252"/>
    <w:rsid w:val="008F1462"/>
    <w:rsid w:val="008F2609"/>
    <w:rsid w:val="008F4734"/>
    <w:rsid w:val="008F5427"/>
    <w:rsid w:val="008F594A"/>
    <w:rsid w:val="008F7525"/>
    <w:rsid w:val="00900F14"/>
    <w:rsid w:val="00906919"/>
    <w:rsid w:val="00906B49"/>
    <w:rsid w:val="0091017D"/>
    <w:rsid w:val="00915323"/>
    <w:rsid w:val="009213FB"/>
    <w:rsid w:val="00921FD3"/>
    <w:rsid w:val="0092358E"/>
    <w:rsid w:val="00924A13"/>
    <w:rsid w:val="00926D06"/>
    <w:rsid w:val="009274A9"/>
    <w:rsid w:val="009300FB"/>
    <w:rsid w:val="00936B82"/>
    <w:rsid w:val="00940DC1"/>
    <w:rsid w:val="009423BC"/>
    <w:rsid w:val="00942ADE"/>
    <w:rsid w:val="00943475"/>
    <w:rsid w:val="00943FEC"/>
    <w:rsid w:val="009440AE"/>
    <w:rsid w:val="009442FC"/>
    <w:rsid w:val="009468AE"/>
    <w:rsid w:val="0095194F"/>
    <w:rsid w:val="00951C64"/>
    <w:rsid w:val="00952205"/>
    <w:rsid w:val="00964F17"/>
    <w:rsid w:val="0096789F"/>
    <w:rsid w:val="00970581"/>
    <w:rsid w:val="0097262A"/>
    <w:rsid w:val="00976B35"/>
    <w:rsid w:val="009773F3"/>
    <w:rsid w:val="0097742D"/>
    <w:rsid w:val="00980CB9"/>
    <w:rsid w:val="0098494A"/>
    <w:rsid w:val="00985588"/>
    <w:rsid w:val="00986AD4"/>
    <w:rsid w:val="00986BE4"/>
    <w:rsid w:val="009877D8"/>
    <w:rsid w:val="00987976"/>
    <w:rsid w:val="009910EE"/>
    <w:rsid w:val="0099260B"/>
    <w:rsid w:val="00992E78"/>
    <w:rsid w:val="0099590A"/>
    <w:rsid w:val="00997B3C"/>
    <w:rsid w:val="009A42EF"/>
    <w:rsid w:val="009A6758"/>
    <w:rsid w:val="009B697D"/>
    <w:rsid w:val="009C0F25"/>
    <w:rsid w:val="009C1CAC"/>
    <w:rsid w:val="009C472C"/>
    <w:rsid w:val="009C6E44"/>
    <w:rsid w:val="009D04C1"/>
    <w:rsid w:val="009D0A4B"/>
    <w:rsid w:val="009D182B"/>
    <w:rsid w:val="009D4AAA"/>
    <w:rsid w:val="009D5BB9"/>
    <w:rsid w:val="009D65DF"/>
    <w:rsid w:val="009E2296"/>
    <w:rsid w:val="009F13D9"/>
    <w:rsid w:val="009F2A64"/>
    <w:rsid w:val="009F44F3"/>
    <w:rsid w:val="009F7915"/>
    <w:rsid w:val="00A015B7"/>
    <w:rsid w:val="00A03673"/>
    <w:rsid w:val="00A03CE8"/>
    <w:rsid w:val="00A04BE9"/>
    <w:rsid w:val="00A0507E"/>
    <w:rsid w:val="00A10F39"/>
    <w:rsid w:val="00A112BD"/>
    <w:rsid w:val="00A16157"/>
    <w:rsid w:val="00A169CF"/>
    <w:rsid w:val="00A204D0"/>
    <w:rsid w:val="00A25ACA"/>
    <w:rsid w:val="00A32A71"/>
    <w:rsid w:val="00A32CA6"/>
    <w:rsid w:val="00A32FD4"/>
    <w:rsid w:val="00A33CEF"/>
    <w:rsid w:val="00A41B00"/>
    <w:rsid w:val="00A465CB"/>
    <w:rsid w:val="00A473E8"/>
    <w:rsid w:val="00A5079E"/>
    <w:rsid w:val="00A536A8"/>
    <w:rsid w:val="00A55295"/>
    <w:rsid w:val="00A56FAB"/>
    <w:rsid w:val="00A57B7B"/>
    <w:rsid w:val="00A61610"/>
    <w:rsid w:val="00A641B2"/>
    <w:rsid w:val="00A706AE"/>
    <w:rsid w:val="00A70979"/>
    <w:rsid w:val="00A73DBE"/>
    <w:rsid w:val="00A750FE"/>
    <w:rsid w:val="00A77DCD"/>
    <w:rsid w:val="00A80137"/>
    <w:rsid w:val="00A81CDD"/>
    <w:rsid w:val="00A84391"/>
    <w:rsid w:val="00A8599B"/>
    <w:rsid w:val="00A8638B"/>
    <w:rsid w:val="00A90451"/>
    <w:rsid w:val="00A9073C"/>
    <w:rsid w:val="00A90901"/>
    <w:rsid w:val="00A92509"/>
    <w:rsid w:val="00A936B7"/>
    <w:rsid w:val="00A95996"/>
    <w:rsid w:val="00AA1F76"/>
    <w:rsid w:val="00AA2074"/>
    <w:rsid w:val="00AA428E"/>
    <w:rsid w:val="00AA4DD2"/>
    <w:rsid w:val="00AA4E4B"/>
    <w:rsid w:val="00AA572A"/>
    <w:rsid w:val="00AA65EE"/>
    <w:rsid w:val="00AB1888"/>
    <w:rsid w:val="00AB3280"/>
    <w:rsid w:val="00AC239A"/>
    <w:rsid w:val="00AC4F79"/>
    <w:rsid w:val="00AD6422"/>
    <w:rsid w:val="00AD6F56"/>
    <w:rsid w:val="00AD7705"/>
    <w:rsid w:val="00AE188E"/>
    <w:rsid w:val="00AE1F55"/>
    <w:rsid w:val="00AE3EBC"/>
    <w:rsid w:val="00AE7C1C"/>
    <w:rsid w:val="00AF0825"/>
    <w:rsid w:val="00AF1619"/>
    <w:rsid w:val="00AF1D2F"/>
    <w:rsid w:val="00AF1FF4"/>
    <w:rsid w:val="00AF226E"/>
    <w:rsid w:val="00AF25E9"/>
    <w:rsid w:val="00AF31A3"/>
    <w:rsid w:val="00AF641E"/>
    <w:rsid w:val="00AF72EE"/>
    <w:rsid w:val="00AF787B"/>
    <w:rsid w:val="00B00306"/>
    <w:rsid w:val="00B07539"/>
    <w:rsid w:val="00B12D8A"/>
    <w:rsid w:val="00B2787A"/>
    <w:rsid w:val="00B31CF8"/>
    <w:rsid w:val="00B32181"/>
    <w:rsid w:val="00B41D42"/>
    <w:rsid w:val="00B42602"/>
    <w:rsid w:val="00B45D5C"/>
    <w:rsid w:val="00B46FCE"/>
    <w:rsid w:val="00B52BA1"/>
    <w:rsid w:val="00B52D3B"/>
    <w:rsid w:val="00B546F3"/>
    <w:rsid w:val="00B55F70"/>
    <w:rsid w:val="00B57664"/>
    <w:rsid w:val="00B57A10"/>
    <w:rsid w:val="00B70F60"/>
    <w:rsid w:val="00B805A1"/>
    <w:rsid w:val="00B83FEB"/>
    <w:rsid w:val="00B85EBA"/>
    <w:rsid w:val="00B904FE"/>
    <w:rsid w:val="00B93701"/>
    <w:rsid w:val="00B972F2"/>
    <w:rsid w:val="00BA17AC"/>
    <w:rsid w:val="00BA2246"/>
    <w:rsid w:val="00BA28C9"/>
    <w:rsid w:val="00BA4062"/>
    <w:rsid w:val="00BC132A"/>
    <w:rsid w:val="00BC1712"/>
    <w:rsid w:val="00BC67BB"/>
    <w:rsid w:val="00BD037C"/>
    <w:rsid w:val="00BD09B5"/>
    <w:rsid w:val="00BD1275"/>
    <w:rsid w:val="00BD28FE"/>
    <w:rsid w:val="00BD6959"/>
    <w:rsid w:val="00BD6D51"/>
    <w:rsid w:val="00BE3B8B"/>
    <w:rsid w:val="00BE781A"/>
    <w:rsid w:val="00BF1B2C"/>
    <w:rsid w:val="00BF4237"/>
    <w:rsid w:val="00BF5598"/>
    <w:rsid w:val="00BF7759"/>
    <w:rsid w:val="00C00A78"/>
    <w:rsid w:val="00C030E6"/>
    <w:rsid w:val="00C171C3"/>
    <w:rsid w:val="00C175BD"/>
    <w:rsid w:val="00C30D9E"/>
    <w:rsid w:val="00C335AA"/>
    <w:rsid w:val="00C33620"/>
    <w:rsid w:val="00C345E8"/>
    <w:rsid w:val="00C356A9"/>
    <w:rsid w:val="00C4392C"/>
    <w:rsid w:val="00C47954"/>
    <w:rsid w:val="00C51593"/>
    <w:rsid w:val="00C56C7E"/>
    <w:rsid w:val="00C5789D"/>
    <w:rsid w:val="00C648A1"/>
    <w:rsid w:val="00C662D4"/>
    <w:rsid w:val="00C6631E"/>
    <w:rsid w:val="00C6633A"/>
    <w:rsid w:val="00C6780A"/>
    <w:rsid w:val="00C702C8"/>
    <w:rsid w:val="00C711FB"/>
    <w:rsid w:val="00C72002"/>
    <w:rsid w:val="00C7467E"/>
    <w:rsid w:val="00C74D25"/>
    <w:rsid w:val="00C82C27"/>
    <w:rsid w:val="00C83EFA"/>
    <w:rsid w:val="00C84C53"/>
    <w:rsid w:val="00C85EE5"/>
    <w:rsid w:val="00C86EEE"/>
    <w:rsid w:val="00C8715A"/>
    <w:rsid w:val="00C901EB"/>
    <w:rsid w:val="00C9287D"/>
    <w:rsid w:val="00C92AF8"/>
    <w:rsid w:val="00C93610"/>
    <w:rsid w:val="00C9388B"/>
    <w:rsid w:val="00CA0CE6"/>
    <w:rsid w:val="00CA1B7B"/>
    <w:rsid w:val="00CA1F99"/>
    <w:rsid w:val="00CA2403"/>
    <w:rsid w:val="00CA29D1"/>
    <w:rsid w:val="00CA3300"/>
    <w:rsid w:val="00CA6AD8"/>
    <w:rsid w:val="00CA73C4"/>
    <w:rsid w:val="00CA786E"/>
    <w:rsid w:val="00CB2889"/>
    <w:rsid w:val="00CB28F7"/>
    <w:rsid w:val="00CB4EC0"/>
    <w:rsid w:val="00CB5424"/>
    <w:rsid w:val="00CB710C"/>
    <w:rsid w:val="00CC04EF"/>
    <w:rsid w:val="00CC07FB"/>
    <w:rsid w:val="00CC1899"/>
    <w:rsid w:val="00CC24EA"/>
    <w:rsid w:val="00CC2D87"/>
    <w:rsid w:val="00CC695B"/>
    <w:rsid w:val="00CD236A"/>
    <w:rsid w:val="00CD2AAF"/>
    <w:rsid w:val="00CD2DFE"/>
    <w:rsid w:val="00CD536B"/>
    <w:rsid w:val="00CD5E26"/>
    <w:rsid w:val="00CD63BB"/>
    <w:rsid w:val="00CE0025"/>
    <w:rsid w:val="00CE0D6B"/>
    <w:rsid w:val="00CE26FF"/>
    <w:rsid w:val="00CE2A83"/>
    <w:rsid w:val="00CE46DD"/>
    <w:rsid w:val="00CF3183"/>
    <w:rsid w:val="00CF3214"/>
    <w:rsid w:val="00CF3AFF"/>
    <w:rsid w:val="00D0395C"/>
    <w:rsid w:val="00D06210"/>
    <w:rsid w:val="00D06EA5"/>
    <w:rsid w:val="00D12684"/>
    <w:rsid w:val="00D13614"/>
    <w:rsid w:val="00D201BB"/>
    <w:rsid w:val="00D20C9B"/>
    <w:rsid w:val="00D21582"/>
    <w:rsid w:val="00D2194A"/>
    <w:rsid w:val="00D22F16"/>
    <w:rsid w:val="00D3082C"/>
    <w:rsid w:val="00D30FD0"/>
    <w:rsid w:val="00D31091"/>
    <w:rsid w:val="00D32FB7"/>
    <w:rsid w:val="00D347C9"/>
    <w:rsid w:val="00D412C3"/>
    <w:rsid w:val="00D505BD"/>
    <w:rsid w:val="00D5212C"/>
    <w:rsid w:val="00D52B76"/>
    <w:rsid w:val="00D535EC"/>
    <w:rsid w:val="00D53E96"/>
    <w:rsid w:val="00D53FE7"/>
    <w:rsid w:val="00D547D8"/>
    <w:rsid w:val="00D54A4B"/>
    <w:rsid w:val="00D565B5"/>
    <w:rsid w:val="00D645EE"/>
    <w:rsid w:val="00D653B0"/>
    <w:rsid w:val="00D702E6"/>
    <w:rsid w:val="00D7113C"/>
    <w:rsid w:val="00D719DE"/>
    <w:rsid w:val="00D748B9"/>
    <w:rsid w:val="00D74C7F"/>
    <w:rsid w:val="00D76A9C"/>
    <w:rsid w:val="00D800FE"/>
    <w:rsid w:val="00D810A8"/>
    <w:rsid w:val="00D827BA"/>
    <w:rsid w:val="00D84A43"/>
    <w:rsid w:val="00D84C19"/>
    <w:rsid w:val="00D84DEE"/>
    <w:rsid w:val="00D85B06"/>
    <w:rsid w:val="00D9514E"/>
    <w:rsid w:val="00D962BF"/>
    <w:rsid w:val="00D977BE"/>
    <w:rsid w:val="00D97B45"/>
    <w:rsid w:val="00DA01FD"/>
    <w:rsid w:val="00DA1731"/>
    <w:rsid w:val="00DA1EAA"/>
    <w:rsid w:val="00DA5406"/>
    <w:rsid w:val="00DA5669"/>
    <w:rsid w:val="00DB066F"/>
    <w:rsid w:val="00DB13F9"/>
    <w:rsid w:val="00DB5626"/>
    <w:rsid w:val="00DC0A04"/>
    <w:rsid w:val="00DC24B8"/>
    <w:rsid w:val="00DC5154"/>
    <w:rsid w:val="00DC618A"/>
    <w:rsid w:val="00DC6585"/>
    <w:rsid w:val="00DC6C27"/>
    <w:rsid w:val="00DD00E2"/>
    <w:rsid w:val="00DD02C5"/>
    <w:rsid w:val="00DD1A06"/>
    <w:rsid w:val="00DD23CF"/>
    <w:rsid w:val="00DD3B27"/>
    <w:rsid w:val="00DD5B7D"/>
    <w:rsid w:val="00DD6656"/>
    <w:rsid w:val="00DE1690"/>
    <w:rsid w:val="00DE224C"/>
    <w:rsid w:val="00DE60BE"/>
    <w:rsid w:val="00DE7EE7"/>
    <w:rsid w:val="00DF03A0"/>
    <w:rsid w:val="00DF3A75"/>
    <w:rsid w:val="00DF422F"/>
    <w:rsid w:val="00DF574C"/>
    <w:rsid w:val="00DF5FAE"/>
    <w:rsid w:val="00DF6F1C"/>
    <w:rsid w:val="00E0020E"/>
    <w:rsid w:val="00E05CFF"/>
    <w:rsid w:val="00E05E28"/>
    <w:rsid w:val="00E061CB"/>
    <w:rsid w:val="00E073F5"/>
    <w:rsid w:val="00E1239B"/>
    <w:rsid w:val="00E12F10"/>
    <w:rsid w:val="00E13609"/>
    <w:rsid w:val="00E137D2"/>
    <w:rsid w:val="00E14959"/>
    <w:rsid w:val="00E20D0F"/>
    <w:rsid w:val="00E22D75"/>
    <w:rsid w:val="00E23982"/>
    <w:rsid w:val="00E23A3B"/>
    <w:rsid w:val="00E262A4"/>
    <w:rsid w:val="00E26FA2"/>
    <w:rsid w:val="00E32ADE"/>
    <w:rsid w:val="00E336F6"/>
    <w:rsid w:val="00E34F1A"/>
    <w:rsid w:val="00E354C3"/>
    <w:rsid w:val="00E356EE"/>
    <w:rsid w:val="00E3784F"/>
    <w:rsid w:val="00E40294"/>
    <w:rsid w:val="00E42D6D"/>
    <w:rsid w:val="00E43BF2"/>
    <w:rsid w:val="00E4447A"/>
    <w:rsid w:val="00E44D67"/>
    <w:rsid w:val="00E44F5B"/>
    <w:rsid w:val="00E451A3"/>
    <w:rsid w:val="00E45715"/>
    <w:rsid w:val="00E51A2D"/>
    <w:rsid w:val="00E52757"/>
    <w:rsid w:val="00E54256"/>
    <w:rsid w:val="00E563F0"/>
    <w:rsid w:val="00E6094B"/>
    <w:rsid w:val="00E6165A"/>
    <w:rsid w:val="00E6286D"/>
    <w:rsid w:val="00E62CDD"/>
    <w:rsid w:val="00E65E81"/>
    <w:rsid w:val="00E6661D"/>
    <w:rsid w:val="00E672CC"/>
    <w:rsid w:val="00E704D8"/>
    <w:rsid w:val="00E71B52"/>
    <w:rsid w:val="00E72521"/>
    <w:rsid w:val="00E74FAF"/>
    <w:rsid w:val="00E7578C"/>
    <w:rsid w:val="00E77E97"/>
    <w:rsid w:val="00E801CB"/>
    <w:rsid w:val="00E81045"/>
    <w:rsid w:val="00E82192"/>
    <w:rsid w:val="00E82806"/>
    <w:rsid w:val="00E8430A"/>
    <w:rsid w:val="00E8786C"/>
    <w:rsid w:val="00E94B7A"/>
    <w:rsid w:val="00E9552C"/>
    <w:rsid w:val="00EA0091"/>
    <w:rsid w:val="00EA0C8D"/>
    <w:rsid w:val="00EA2B92"/>
    <w:rsid w:val="00EA34C0"/>
    <w:rsid w:val="00EA4CD6"/>
    <w:rsid w:val="00EA6D57"/>
    <w:rsid w:val="00EA73B6"/>
    <w:rsid w:val="00EB0823"/>
    <w:rsid w:val="00EB60CE"/>
    <w:rsid w:val="00EB6A9D"/>
    <w:rsid w:val="00EB7213"/>
    <w:rsid w:val="00EC01B8"/>
    <w:rsid w:val="00EC175A"/>
    <w:rsid w:val="00EC2AD5"/>
    <w:rsid w:val="00EC5CBC"/>
    <w:rsid w:val="00EC6BB8"/>
    <w:rsid w:val="00EC7657"/>
    <w:rsid w:val="00EC7A5A"/>
    <w:rsid w:val="00ED0A92"/>
    <w:rsid w:val="00ED193C"/>
    <w:rsid w:val="00ED334D"/>
    <w:rsid w:val="00ED3523"/>
    <w:rsid w:val="00ED3725"/>
    <w:rsid w:val="00ED47DB"/>
    <w:rsid w:val="00ED4F42"/>
    <w:rsid w:val="00ED520B"/>
    <w:rsid w:val="00ED5511"/>
    <w:rsid w:val="00ED6BF0"/>
    <w:rsid w:val="00ED7CDE"/>
    <w:rsid w:val="00EE0983"/>
    <w:rsid w:val="00EE155F"/>
    <w:rsid w:val="00EE3124"/>
    <w:rsid w:val="00EE58AF"/>
    <w:rsid w:val="00EE6C44"/>
    <w:rsid w:val="00EF16E1"/>
    <w:rsid w:val="00EF484A"/>
    <w:rsid w:val="00EF585F"/>
    <w:rsid w:val="00F021CE"/>
    <w:rsid w:val="00F037D0"/>
    <w:rsid w:val="00F04517"/>
    <w:rsid w:val="00F049BB"/>
    <w:rsid w:val="00F06CD1"/>
    <w:rsid w:val="00F10C2D"/>
    <w:rsid w:val="00F1104E"/>
    <w:rsid w:val="00F13504"/>
    <w:rsid w:val="00F1452C"/>
    <w:rsid w:val="00F15EA4"/>
    <w:rsid w:val="00F22D96"/>
    <w:rsid w:val="00F2450E"/>
    <w:rsid w:val="00F24908"/>
    <w:rsid w:val="00F249DD"/>
    <w:rsid w:val="00F262C4"/>
    <w:rsid w:val="00F27A13"/>
    <w:rsid w:val="00F27A9E"/>
    <w:rsid w:val="00F33226"/>
    <w:rsid w:val="00F33612"/>
    <w:rsid w:val="00F33879"/>
    <w:rsid w:val="00F34EFA"/>
    <w:rsid w:val="00F352A4"/>
    <w:rsid w:val="00F36325"/>
    <w:rsid w:val="00F370C0"/>
    <w:rsid w:val="00F41FBF"/>
    <w:rsid w:val="00F44570"/>
    <w:rsid w:val="00F5048D"/>
    <w:rsid w:val="00F51DB0"/>
    <w:rsid w:val="00F53A91"/>
    <w:rsid w:val="00F53F8D"/>
    <w:rsid w:val="00F556B7"/>
    <w:rsid w:val="00F56924"/>
    <w:rsid w:val="00F618D7"/>
    <w:rsid w:val="00F631D0"/>
    <w:rsid w:val="00F65072"/>
    <w:rsid w:val="00F652A0"/>
    <w:rsid w:val="00F65CC0"/>
    <w:rsid w:val="00F80080"/>
    <w:rsid w:val="00F81543"/>
    <w:rsid w:val="00F81FB8"/>
    <w:rsid w:val="00F82C6E"/>
    <w:rsid w:val="00F83DCE"/>
    <w:rsid w:val="00F8531E"/>
    <w:rsid w:val="00F855F9"/>
    <w:rsid w:val="00F86B57"/>
    <w:rsid w:val="00F87185"/>
    <w:rsid w:val="00F876F1"/>
    <w:rsid w:val="00F93DCA"/>
    <w:rsid w:val="00F95BB9"/>
    <w:rsid w:val="00F95F8B"/>
    <w:rsid w:val="00F9727B"/>
    <w:rsid w:val="00FA060A"/>
    <w:rsid w:val="00FA25F9"/>
    <w:rsid w:val="00FA32FF"/>
    <w:rsid w:val="00FA3717"/>
    <w:rsid w:val="00FB1D5A"/>
    <w:rsid w:val="00FB34A6"/>
    <w:rsid w:val="00FB3658"/>
    <w:rsid w:val="00FB6861"/>
    <w:rsid w:val="00FB7023"/>
    <w:rsid w:val="00FC1BA3"/>
    <w:rsid w:val="00FC325D"/>
    <w:rsid w:val="00FC5992"/>
    <w:rsid w:val="00FC5B3B"/>
    <w:rsid w:val="00FC7EAB"/>
    <w:rsid w:val="00FD07BA"/>
    <w:rsid w:val="00FD07EE"/>
    <w:rsid w:val="00FD1EFF"/>
    <w:rsid w:val="00FD253B"/>
    <w:rsid w:val="00FD3FE1"/>
    <w:rsid w:val="00FD48A7"/>
    <w:rsid w:val="00FD52E0"/>
    <w:rsid w:val="00FD67F3"/>
    <w:rsid w:val="00FD7142"/>
    <w:rsid w:val="00FE65B6"/>
    <w:rsid w:val="00FF088F"/>
    <w:rsid w:val="00FF0FA8"/>
    <w:rsid w:val="00FF42DB"/>
    <w:rsid w:val="00FF56A8"/>
    <w:rsid w:val="00FF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1BEE35DB"/>
  <w15:chartTrackingRefBased/>
  <w15:docId w15:val="{03282E9C-5B48-496B-91CC-87C30784A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Text"/>
    <w:qFormat/>
    <w:rsid w:val="00192A04"/>
    <w:rPr>
      <w:rFonts w:ascii="CorpoSLig" w:hAnsi="CorpoSLig"/>
      <w:sz w:val="24"/>
      <w:szCs w:val="24"/>
    </w:rPr>
  </w:style>
  <w:style w:type="paragraph" w:styleId="berschrift1">
    <w:name w:val="heading 1"/>
    <w:aliases w:val="Betreff"/>
    <w:basedOn w:val="Standard"/>
    <w:next w:val="Standard"/>
    <w:qFormat/>
    <w:rsid w:val="00ED7CDE"/>
    <w:pPr>
      <w:keepNext/>
      <w:spacing w:before="120" w:line="480" w:lineRule="auto"/>
      <w:outlineLvl w:val="0"/>
    </w:pPr>
    <w:rPr>
      <w:rFonts w:ascii="CorpoS" w:hAnsi="CorpoS" w:cs="Arial"/>
      <w:bCs/>
      <w:kern w:val="32"/>
      <w:sz w:val="28"/>
      <w:szCs w:val="32"/>
    </w:rPr>
  </w:style>
  <w:style w:type="paragraph" w:styleId="berschrift2">
    <w:name w:val="heading 2"/>
    <w:aliases w:val="Subtitel"/>
    <w:basedOn w:val="Standard"/>
    <w:next w:val="Standard"/>
    <w:qFormat/>
    <w:rsid w:val="00ED7CDE"/>
    <w:pPr>
      <w:keepNext/>
      <w:outlineLvl w:val="1"/>
    </w:pPr>
    <w:rPr>
      <w:rFonts w:ascii="CorpoS" w:hAnsi="CorpoS" w:cs="Arial"/>
      <w:bCs/>
      <w:iCs/>
      <w:szCs w:val="28"/>
    </w:rPr>
  </w:style>
  <w:style w:type="paragraph" w:styleId="berschrift3">
    <w:name w:val="heading 3"/>
    <w:aliases w:val="Date"/>
    <w:basedOn w:val="Standard"/>
    <w:next w:val="Standard"/>
    <w:qFormat/>
    <w:rsid w:val="00ED7CDE"/>
    <w:pPr>
      <w:keepNext/>
      <w:outlineLvl w:val="2"/>
    </w:pPr>
    <w:rPr>
      <w:rFonts w:cs="Arial"/>
      <w:bCs/>
      <w:sz w:val="20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rsid w:val="00ED7CDE"/>
    <w:pPr>
      <w:tabs>
        <w:tab w:val="center" w:pos="4536"/>
        <w:tab w:val="right" w:pos="9072"/>
      </w:tabs>
    </w:pPr>
  </w:style>
  <w:style w:type="numbering" w:customStyle="1" w:styleId="Aufzhlung">
    <w:name w:val="Aufzählung"/>
    <w:rsid w:val="00CE2A83"/>
    <w:pPr>
      <w:numPr>
        <w:numId w:val="1"/>
      </w:numPr>
    </w:pPr>
  </w:style>
  <w:style w:type="character" w:customStyle="1" w:styleId="Kopiean">
    <w:name w:val="Kopie an"/>
    <w:rsid w:val="00ED7CDE"/>
    <w:rPr>
      <w:rFonts w:ascii="CorpoS" w:hAnsi="CorpoS"/>
      <w:bCs/>
      <w:sz w:val="24"/>
    </w:rPr>
  </w:style>
  <w:style w:type="character" w:styleId="Seitenzahl">
    <w:name w:val="page number"/>
    <w:basedOn w:val="Absatz-Standardschriftart"/>
    <w:rsid w:val="00ED7CDE"/>
  </w:style>
  <w:style w:type="paragraph" w:styleId="Kopfzeile">
    <w:name w:val="header"/>
    <w:basedOn w:val="Standard"/>
    <w:rsid w:val="00ED7CDE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ED7C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ressblock">
    <w:name w:val="Adressblock"/>
    <w:basedOn w:val="Standard"/>
    <w:rsid w:val="00ED7CDE"/>
    <w:pPr>
      <w:jc w:val="right"/>
    </w:pPr>
    <w:rPr>
      <w:sz w:val="18"/>
      <w:szCs w:val="20"/>
    </w:rPr>
  </w:style>
  <w:style w:type="paragraph" w:styleId="Sprechblasentext">
    <w:name w:val="Balloon Text"/>
    <w:basedOn w:val="Standard"/>
    <w:semiHidden/>
    <w:rsid w:val="00CD5E26"/>
    <w:rPr>
      <w:rFonts w:ascii="Tahoma" w:hAnsi="Tahoma" w:cs="Tahoma"/>
      <w:sz w:val="16"/>
      <w:szCs w:val="16"/>
    </w:rPr>
  </w:style>
  <w:style w:type="table" w:customStyle="1" w:styleId="Tabellengitternetz1">
    <w:name w:val="Tabellengitternetz1"/>
    <w:basedOn w:val="NormaleTabelle"/>
    <w:next w:val="Tabellenraster"/>
    <w:rsid w:val="00E4447A"/>
    <w:pPr>
      <w:spacing w:line="272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struktur">
    <w:name w:val="Document Map"/>
    <w:basedOn w:val="Standard"/>
    <w:semiHidden/>
    <w:rsid w:val="00F13504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3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bruapp01\progs32\SL7_6.07\IndivReports\_CH%20SZZ%20Zofingen_Speiseplan_Schule%20Zof_neu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FD58B8-7E26-484F-9702-FED3D6000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_CH SZZ Zofingen_Speiseplan_Schule Zof_neu</Template>
  <TotalTime>0</TotalTime>
  <Pages>1</Pages>
  <Words>61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    </vt:lpstr>
    </vt:vector>
  </TitlesOfParts>
  <Company>Stadtverwaltung Zofingen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Marcel Wüest</dc:creator>
  <cp:keywords/>
  <cp:lastModifiedBy>Marcel Wüest</cp:lastModifiedBy>
  <cp:revision>3</cp:revision>
  <cp:lastPrinted>2026-04-04T12:40:00Z</cp:lastPrinted>
  <dcterms:created xsi:type="dcterms:W3CDTF">2026-04-04T12:31:00Z</dcterms:created>
  <dcterms:modified xsi:type="dcterms:W3CDTF">2026-05-09T11:57:00Z</dcterms:modified>
</cp:coreProperties>
</file>