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F5660" w14:textId="762F6224" w:rsidR="00DD02C5" w:rsidRPr="00DD02C5" w:rsidRDefault="00896C20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0904857" wp14:editId="170A035A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41F16A01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7639C3F0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C8CFD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0E598C29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1EBBF6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1D83E4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46C703F8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62BB91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C265C5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3526E45A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BF00CEB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232C8CAF" w14:textId="77777777" w:rsidR="008452C2" w:rsidRPr="00DD02C5" w:rsidRDefault="00896C20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22.06.2026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0E15FF" w14:textId="77777777" w:rsidR="008452C2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>
              <w:rPr>
                <w:rFonts w:ascii="Aptos" w:hAnsi="Aptos"/>
                <w:sz w:val="22"/>
                <w:szCs w:val="22"/>
              </w:rPr>
              <w:t>Pouletragout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br/>
              <w:t>Kernser Nudeln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7F1DCBF8" w14:textId="7A6EA40F" w:rsidR="00896C20" w:rsidRPr="00DD02C5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3470E698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01322E5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68A1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896C20">
              <w:rPr>
                <w:rFonts w:ascii="Aptos" w:hAnsi="Aptos"/>
                <w:sz w:val="22"/>
                <w:szCs w:val="22"/>
              </w:rPr>
              <w:t>Lauchstrudel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2B29EFDF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A4B2397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5FA157E8" w14:textId="77777777" w:rsidR="008452C2" w:rsidRPr="00DD02C5" w:rsidRDefault="00896C20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23.06.2026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A4C60EE" w14:textId="77777777" w:rsidR="008452C2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>Kalbshacksteak "Pojarski"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br/>
              <w:t>Braune Sauce</w:t>
            </w:r>
            <w:r>
              <w:rPr>
                <w:rFonts w:ascii="Aptos" w:hAnsi="Aptos"/>
                <w:sz w:val="22"/>
                <w:szCs w:val="22"/>
              </w:rPr>
              <w:br/>
              <w:t>Kartoffelstock &amp; grüner Salat</w:t>
            </w:r>
          </w:p>
          <w:p w14:paraId="4BB64961" w14:textId="789DC6AC" w:rsidR="00896C20" w:rsidRPr="00DD02C5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Riegel</w:t>
            </w:r>
          </w:p>
        </w:tc>
      </w:tr>
      <w:tr w:rsidR="008452C2" w:rsidRPr="00DD02C5" w14:paraId="7ACAF914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2E40B7E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998D36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r w:rsidR="00896C20">
              <w:rPr>
                <w:rFonts w:ascii="Aptos" w:hAnsi="Aptos"/>
                <w:sz w:val="22"/>
                <w:szCs w:val="22"/>
              </w:rPr>
              <w:t>Apfel-Peperoni-Gulasch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D2FF90E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7C26866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582BECB1" w14:textId="77777777" w:rsidR="008452C2" w:rsidRPr="00DD02C5" w:rsidRDefault="00896C20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24.06.2026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3032BD" w14:textId="77777777" w:rsidR="00896C20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 xml:space="preserve">Kernser Spaghetti </w:t>
            </w:r>
          </w:p>
          <w:p w14:paraId="282421C3" w14:textId="4F832506" w:rsidR="008452C2" w:rsidRPr="00DD02C5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Lauch-Käse-Sauce mit Trutenschinkenwürfel (HU)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t>&amp; Reibkäse</w:t>
            </w:r>
            <w:r>
              <w:rPr>
                <w:rFonts w:ascii="Aptos" w:hAnsi="Aptos"/>
                <w:sz w:val="22"/>
                <w:szCs w:val="22"/>
              </w:rPr>
              <w:br/>
              <w:t>Grüner Blattsalat</w:t>
            </w:r>
            <w:r>
              <w:rPr>
                <w:rFonts w:ascii="Aptos" w:hAnsi="Aptos"/>
                <w:sz w:val="22"/>
                <w:szCs w:val="22"/>
              </w:rPr>
              <w:br/>
              <w:t xml:space="preserve">Saisonale Früchte </w:t>
            </w:r>
          </w:p>
        </w:tc>
      </w:tr>
      <w:tr w:rsidR="008452C2" w:rsidRPr="00DD02C5" w14:paraId="54C0DCC3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4723EF1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6783" w14:textId="7F4ACE11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r w:rsidR="009B1BDA">
              <w:rPr>
                <w:rFonts w:ascii="Aptos" w:hAnsi="Aptos"/>
                <w:sz w:val="22"/>
                <w:szCs w:val="22"/>
              </w:rPr>
              <w:t>Tomatensauce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6C3A29E6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5E20C52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4BFF5358" w14:textId="77777777" w:rsidR="008452C2" w:rsidRPr="00DD02C5" w:rsidRDefault="00896C20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25.06.2026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1D2D4198" w14:textId="75A26FF9" w:rsidR="008452C2" w:rsidRPr="00DD02C5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r>
              <w:rPr>
                <w:rFonts w:ascii="Aptos" w:hAnsi="Aptos"/>
                <w:sz w:val="22"/>
                <w:szCs w:val="22"/>
              </w:rPr>
              <w:t>Chicken Crack- Nuggets (Cornflakes-Panade)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  <w:r>
              <w:rPr>
                <w:rFonts w:ascii="Aptos" w:hAnsi="Aptos"/>
                <w:sz w:val="22"/>
                <w:szCs w:val="22"/>
              </w:rPr>
              <w:t>mit Ketchup</w:t>
            </w:r>
            <w:r>
              <w:rPr>
                <w:rFonts w:ascii="Aptos" w:hAnsi="Aptos"/>
                <w:sz w:val="22"/>
                <w:szCs w:val="22"/>
              </w:rPr>
              <w:br/>
              <w:t>Bratkartoffel</w:t>
            </w:r>
            <w:r>
              <w:rPr>
                <w:rFonts w:ascii="Aptos" w:hAnsi="Aptos"/>
                <w:sz w:val="22"/>
                <w:szCs w:val="22"/>
              </w:rPr>
              <w:br/>
              <w:t>Mischsalat</w:t>
            </w:r>
            <w:r>
              <w:rPr>
                <w:rFonts w:ascii="Aptos" w:hAnsi="Aptos"/>
                <w:sz w:val="22"/>
                <w:szCs w:val="22"/>
              </w:rPr>
              <w:br/>
              <w:t xml:space="preserve">Saisonale Früchte </w:t>
            </w:r>
          </w:p>
        </w:tc>
      </w:tr>
      <w:tr w:rsidR="008452C2" w:rsidRPr="00DD02C5" w14:paraId="56FBC338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E6659EA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941524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5" w:name="MZ3KF2TAG4TEIL1"/>
            <w:bookmarkEnd w:id="15"/>
            <w:r w:rsidR="00896C20">
              <w:rPr>
                <w:rFonts w:ascii="Aptos" w:hAnsi="Aptos"/>
                <w:sz w:val="22"/>
                <w:szCs w:val="22"/>
              </w:rPr>
              <w:t>Älpler Magronen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B4B743B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37D1D94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41E46F43" w14:textId="77777777" w:rsidR="008452C2" w:rsidRPr="00DD02C5" w:rsidRDefault="00896C20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26.06.2026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E27F8E" w14:textId="77777777" w:rsidR="008452C2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>
              <w:rPr>
                <w:rFonts w:ascii="Aptos" w:hAnsi="Aptos"/>
                <w:sz w:val="22"/>
                <w:szCs w:val="22"/>
              </w:rPr>
              <w:t>Jumbo- Fischstäbchen (MSC, De)</w:t>
            </w:r>
            <w:bookmarkStart w:id="18" w:name="MZ3KF1TAG5TEIL2"/>
            <w:bookmarkEnd w:id="18"/>
            <w:r>
              <w:rPr>
                <w:rFonts w:ascii="Aptos" w:hAnsi="Aptos"/>
                <w:sz w:val="22"/>
                <w:szCs w:val="22"/>
              </w:rPr>
              <w:t xml:space="preserve"> mit Cocktailsauce</w:t>
            </w:r>
            <w:r>
              <w:rPr>
                <w:rFonts w:ascii="Aptos" w:hAnsi="Aptos"/>
                <w:sz w:val="22"/>
                <w:szCs w:val="22"/>
              </w:rPr>
              <w:br/>
              <w:t>Pilaw-Reis</w:t>
            </w:r>
            <w:r>
              <w:rPr>
                <w:rFonts w:ascii="Aptos" w:hAnsi="Aptos"/>
                <w:sz w:val="22"/>
                <w:szCs w:val="22"/>
              </w:rPr>
              <w:br/>
              <w:t>Rüeblisalat</w:t>
            </w:r>
          </w:p>
          <w:p w14:paraId="738D3587" w14:textId="5C4420FC" w:rsidR="00896C20" w:rsidRPr="00DD02C5" w:rsidRDefault="00896C2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2BF5B23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8B6BC65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5B0A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9" w:name="MZ3KF2TAG5TEIL1"/>
            <w:bookmarkEnd w:id="19"/>
            <w:r w:rsidR="00896C20">
              <w:rPr>
                <w:rFonts w:ascii="Aptos" w:hAnsi="Aptos"/>
                <w:sz w:val="22"/>
                <w:szCs w:val="22"/>
              </w:rPr>
              <w:t>Linsencurry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021812A7" w14:textId="77777777" w:rsidR="00785CA0" w:rsidRPr="00DD02C5" w:rsidRDefault="00785CA0" w:rsidP="00E44D67">
      <w:pPr>
        <w:jc w:val="center"/>
        <w:rPr>
          <w:rFonts w:ascii="Aptos" w:hAnsi="Aptos"/>
          <w:sz w:val="18"/>
          <w:szCs w:val="18"/>
        </w:rPr>
      </w:pPr>
    </w:p>
    <w:sectPr w:rsidR="00785CA0" w:rsidRPr="00DD02C5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12A55" w14:textId="77777777" w:rsidR="00896C20" w:rsidRDefault="00896C20">
      <w:r>
        <w:separator/>
      </w:r>
    </w:p>
  </w:endnote>
  <w:endnote w:type="continuationSeparator" w:id="0">
    <w:p w14:paraId="03AB93ED" w14:textId="77777777" w:rsidR="00896C20" w:rsidRDefault="0089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B6947" w14:textId="1F751E62" w:rsidR="003E397D" w:rsidRPr="00C81971" w:rsidRDefault="00896C20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671A554D" wp14:editId="0A66A92F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4592D642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2D32796B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0468D6BD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EADE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22D9F6D4" w14:textId="77777777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896C20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896C20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C2F01" w14:textId="77777777" w:rsidR="00896C20" w:rsidRDefault="00896C20">
      <w:r>
        <w:separator/>
      </w:r>
    </w:p>
  </w:footnote>
  <w:footnote w:type="continuationSeparator" w:id="0">
    <w:p w14:paraId="76C0086C" w14:textId="77777777" w:rsidR="00896C20" w:rsidRDefault="00896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827E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DE832" w14:textId="54F3BB2B" w:rsidR="0060177C" w:rsidRDefault="00896C20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78475E95" wp14:editId="288A1927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7CE18F84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611453">
    <w:abstractNumId w:val="1"/>
  </w:num>
  <w:num w:numId="2" w16cid:durableId="424693993">
    <w:abstractNumId w:val="0"/>
  </w:num>
  <w:num w:numId="3" w16cid:durableId="1250850810">
    <w:abstractNumId w:val="3"/>
  </w:num>
  <w:num w:numId="4" w16cid:durableId="33117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C20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5BA9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96C2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1BDA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758E2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3559928"/>
  <w15:chartTrackingRefBased/>
  <w15:docId w15:val="{C9AF6512-2828-4946-8845-A3C460A6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73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2</cp:revision>
  <cp:lastPrinted>2017-07-25T12:12:00Z</cp:lastPrinted>
  <dcterms:created xsi:type="dcterms:W3CDTF">2026-04-04T12:08:00Z</dcterms:created>
  <dcterms:modified xsi:type="dcterms:W3CDTF">2026-04-04T12:21:00Z</dcterms:modified>
</cp:coreProperties>
</file>