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68AA9" w14:textId="62BD0D3C" w:rsidR="00DD02C5" w:rsidRPr="00DD02C5" w:rsidRDefault="00006F10" w:rsidP="003B2AA1">
      <w:pPr>
        <w:rPr>
          <w:rFonts w:ascii="Aptos" w:hAnsi="Aptos"/>
          <w:szCs w:val="1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C022718" wp14:editId="35ED114A">
            <wp:simplePos x="0" y="0"/>
            <wp:positionH relativeFrom="margin">
              <wp:posOffset>3971290</wp:posOffset>
            </wp:positionH>
            <wp:positionV relativeFrom="paragraph">
              <wp:posOffset>-475615</wp:posOffset>
            </wp:positionV>
            <wp:extent cx="2479675" cy="464185"/>
            <wp:effectExtent l="0" t="0" r="0" b="0"/>
            <wp:wrapNone/>
            <wp:docPr id="3" name="Grafik 1" descr="Ein Bild, das Text, Schrift, Grafiken, Typografi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Ein Bild, das Text, Schrift, Grafiken, Typografi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7F3" w:rsidRPr="00DD02C5">
        <w:rPr>
          <w:rFonts w:ascii="Aptos" w:hAnsi="Aptos"/>
          <w:szCs w:val="18"/>
        </w:rPr>
        <w:tab/>
      </w:r>
      <w:r w:rsidR="00FD67F3" w:rsidRPr="00DD02C5">
        <w:rPr>
          <w:rFonts w:ascii="Aptos" w:hAnsi="Aptos"/>
          <w:szCs w:val="18"/>
        </w:rPr>
        <w:tab/>
      </w:r>
      <w:r w:rsidR="00FD67F3" w:rsidRPr="00DD02C5">
        <w:rPr>
          <w:rFonts w:ascii="Aptos" w:hAnsi="Aptos"/>
          <w:szCs w:val="18"/>
        </w:rPr>
        <w:tab/>
      </w:r>
      <w:r w:rsidR="00FD67F3" w:rsidRPr="00DD02C5">
        <w:rPr>
          <w:rFonts w:ascii="Aptos" w:hAnsi="Aptos"/>
          <w:szCs w:val="18"/>
        </w:rPr>
        <w:tab/>
      </w:r>
      <w:r w:rsidR="00203DA5" w:rsidRPr="00DD02C5">
        <w:rPr>
          <w:rFonts w:ascii="Aptos" w:hAnsi="Aptos"/>
          <w:szCs w:val="18"/>
        </w:rPr>
        <w:tab/>
      </w:r>
      <w:r w:rsidR="00FD67F3" w:rsidRPr="00DD02C5">
        <w:rPr>
          <w:rFonts w:ascii="Aptos" w:hAnsi="Aptos"/>
          <w:szCs w:val="18"/>
        </w:rPr>
        <w:tab/>
      </w:r>
      <w:r w:rsidR="00FD67F3" w:rsidRPr="00DD02C5">
        <w:rPr>
          <w:rFonts w:ascii="Aptos" w:hAnsi="Aptos"/>
          <w:szCs w:val="18"/>
        </w:rPr>
        <w:tab/>
      </w:r>
      <w:r w:rsidR="00FD67F3" w:rsidRPr="00DD02C5">
        <w:rPr>
          <w:rFonts w:ascii="Aptos" w:hAnsi="Aptos"/>
          <w:szCs w:val="18"/>
        </w:rPr>
        <w:tab/>
      </w:r>
      <w:r w:rsidR="00FD67F3" w:rsidRPr="00DD02C5">
        <w:rPr>
          <w:rFonts w:ascii="Aptos" w:hAnsi="Aptos"/>
          <w:szCs w:val="18"/>
        </w:rPr>
        <w:tab/>
      </w:r>
    </w:p>
    <w:p w14:paraId="1F225DFF" w14:textId="77777777" w:rsidR="00FD67F3" w:rsidRPr="00DD02C5" w:rsidRDefault="00FD67F3" w:rsidP="003B2AA1">
      <w:pPr>
        <w:rPr>
          <w:rFonts w:ascii="Aptos" w:hAnsi="Aptos"/>
          <w:sz w:val="16"/>
          <w:szCs w:val="16"/>
        </w:rPr>
      </w:pPr>
      <w:r w:rsidRPr="00DD02C5">
        <w:rPr>
          <w:rFonts w:ascii="Aptos" w:hAnsi="Aptos"/>
          <w:szCs w:val="18"/>
        </w:rPr>
        <w:tab/>
      </w:r>
      <w:r w:rsidRPr="00DD02C5">
        <w:rPr>
          <w:rFonts w:ascii="Aptos" w:hAnsi="Aptos"/>
          <w:szCs w:val="18"/>
        </w:rPr>
        <w:tab/>
      </w:r>
      <w:r w:rsidRPr="00DD02C5">
        <w:rPr>
          <w:rFonts w:ascii="Aptos" w:hAnsi="Aptos"/>
          <w:szCs w:val="18"/>
        </w:rPr>
        <w:tab/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4"/>
        <w:gridCol w:w="2478"/>
        <w:gridCol w:w="6540"/>
        <w:gridCol w:w="108"/>
      </w:tblGrid>
      <w:tr w:rsidR="008452C2" w:rsidRPr="00DD02C5" w14:paraId="42378B72" w14:textId="77777777" w:rsidTr="006B550E">
        <w:trPr>
          <w:gridAfter w:val="1"/>
          <w:wAfter w:w="108" w:type="dxa"/>
          <w:trHeight w:hRule="exact" w:val="1797"/>
        </w:trPr>
        <w:tc>
          <w:tcPr>
            <w:tcW w:w="103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7CC8FF" w14:textId="77777777" w:rsidR="008452C2" w:rsidRPr="003E397D" w:rsidRDefault="006646B8" w:rsidP="003E397D">
            <w:pPr>
              <w:rPr>
                <w:rFonts w:ascii="Aptos" w:hAnsi="Aptos"/>
                <w:sz w:val="52"/>
                <w:szCs w:val="52"/>
              </w:rPr>
            </w:pPr>
            <w:r w:rsidRPr="003E397D">
              <w:rPr>
                <w:rFonts w:ascii="Aptos" w:hAnsi="Aptos"/>
                <w:sz w:val="52"/>
                <w:szCs w:val="52"/>
              </w:rPr>
              <w:t>Mittagstisch Schule Zofingen</w:t>
            </w:r>
          </w:p>
        </w:tc>
      </w:tr>
      <w:tr w:rsidR="008452C2" w:rsidRPr="00DD02C5" w14:paraId="2FC8DC1F" w14:textId="77777777" w:rsidTr="006B550E">
        <w:trPr>
          <w:gridAfter w:val="2"/>
          <w:wAfter w:w="6648" w:type="dxa"/>
          <w:trHeight w:hRule="exact" w:val="111"/>
        </w:trPr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7ED5FB7" w14:textId="77777777" w:rsidR="008452C2" w:rsidRPr="00DD02C5" w:rsidRDefault="008452C2" w:rsidP="00D21582">
            <w:pPr>
              <w:rPr>
                <w:rFonts w:ascii="Aptos" w:hAnsi="Aptos"/>
              </w:rPr>
            </w:pP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87DDE61" w14:textId="77777777" w:rsidR="008452C2" w:rsidRPr="00DD02C5" w:rsidRDefault="008452C2" w:rsidP="00D21582">
            <w:pPr>
              <w:rPr>
                <w:rFonts w:ascii="Aptos" w:hAnsi="Aptos"/>
                <w:sz w:val="16"/>
                <w:szCs w:val="16"/>
              </w:rPr>
            </w:pPr>
          </w:p>
        </w:tc>
      </w:tr>
      <w:tr w:rsidR="008452C2" w:rsidRPr="00DD02C5" w14:paraId="04D20F56" w14:textId="77777777" w:rsidTr="006B550E">
        <w:trPr>
          <w:trHeight w:hRule="exact" w:val="42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7B16388" w14:textId="77777777" w:rsidR="008452C2" w:rsidRPr="00DD02C5" w:rsidRDefault="008452C2" w:rsidP="00054ED8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DD02C5">
              <w:rPr>
                <w:rFonts w:ascii="Aptos" w:hAnsi="Aptos"/>
                <w:sz w:val="20"/>
                <w:szCs w:val="20"/>
              </w:rPr>
              <w:t>Datum</w:t>
            </w:r>
          </w:p>
        </w:tc>
        <w:tc>
          <w:tcPr>
            <w:tcW w:w="9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B44432D" w14:textId="77777777" w:rsidR="008452C2" w:rsidRPr="00DD02C5" w:rsidRDefault="008452C2" w:rsidP="00203DA5">
            <w:pPr>
              <w:tabs>
                <w:tab w:val="left" w:pos="2506"/>
              </w:tabs>
              <w:jc w:val="center"/>
              <w:rPr>
                <w:rFonts w:ascii="Aptos" w:hAnsi="Aptos"/>
                <w:sz w:val="20"/>
                <w:szCs w:val="20"/>
              </w:rPr>
            </w:pPr>
            <w:r w:rsidRPr="00DD02C5">
              <w:rPr>
                <w:rFonts w:ascii="Aptos" w:hAnsi="Aptos"/>
                <w:sz w:val="20"/>
                <w:szCs w:val="20"/>
              </w:rPr>
              <w:t>Mittagessen</w:t>
            </w:r>
          </w:p>
        </w:tc>
      </w:tr>
      <w:tr w:rsidR="008452C2" w:rsidRPr="00DD02C5" w14:paraId="207DCE30" w14:textId="77777777" w:rsidTr="006B550E">
        <w:trPr>
          <w:trHeight w:hRule="exact" w:val="1291"/>
        </w:trPr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09A2FEA2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  <w:r w:rsidRPr="00DD02C5">
              <w:rPr>
                <w:rFonts w:ascii="Aptos" w:hAnsi="Aptos"/>
                <w:sz w:val="20"/>
                <w:szCs w:val="20"/>
              </w:rPr>
              <w:t>Montag</w:t>
            </w:r>
          </w:p>
          <w:p w14:paraId="4D0F3CA8" w14:textId="77777777" w:rsidR="008452C2" w:rsidRPr="00DD02C5" w:rsidRDefault="00006F10" w:rsidP="00B00306">
            <w:pPr>
              <w:rPr>
                <w:rFonts w:ascii="Aptos" w:hAnsi="Aptos"/>
                <w:sz w:val="20"/>
                <w:szCs w:val="20"/>
              </w:rPr>
            </w:pPr>
            <w:bookmarkStart w:id="0" w:name="MZ3Tag1"/>
            <w:bookmarkEnd w:id="0"/>
            <w:r>
              <w:rPr>
                <w:rFonts w:ascii="Aptos" w:hAnsi="Aptos"/>
                <w:sz w:val="20"/>
                <w:szCs w:val="20"/>
              </w:rPr>
              <w:t>15.06.2026</w:t>
            </w:r>
          </w:p>
        </w:tc>
        <w:tc>
          <w:tcPr>
            <w:tcW w:w="912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841123" w14:textId="77777777" w:rsidR="008452C2" w:rsidRDefault="00006F10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bookmarkStart w:id="1" w:name="MZ3KF1TAG1TEIL1"/>
            <w:bookmarkEnd w:id="1"/>
            <w:r>
              <w:rPr>
                <w:rFonts w:ascii="Aptos" w:hAnsi="Aptos"/>
                <w:sz w:val="22"/>
                <w:szCs w:val="22"/>
              </w:rPr>
              <w:t>Lasagne mit Rindfleisch</w:t>
            </w:r>
            <w:r w:rsidR="008452C2" w:rsidRPr="00DD02C5">
              <w:rPr>
                <w:rFonts w:ascii="Aptos" w:hAnsi="Aptos"/>
                <w:sz w:val="22"/>
                <w:szCs w:val="22"/>
              </w:rPr>
              <w:t xml:space="preserve"> </w:t>
            </w:r>
            <w:bookmarkStart w:id="2" w:name="MZ3KF1TAG1TEIL2"/>
            <w:bookmarkEnd w:id="2"/>
            <w:r>
              <w:rPr>
                <w:rFonts w:ascii="Aptos" w:hAnsi="Aptos"/>
                <w:sz w:val="22"/>
                <w:szCs w:val="22"/>
              </w:rPr>
              <w:br/>
              <w:t>Grüner Salat</w:t>
            </w:r>
          </w:p>
          <w:p w14:paraId="5C96CE86" w14:textId="57922363" w:rsidR="00006F10" w:rsidRPr="00DD02C5" w:rsidRDefault="00006F10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>
              <w:rPr>
                <w:rFonts w:ascii="Aptos" w:hAnsi="Aptos"/>
                <w:sz w:val="22"/>
                <w:szCs w:val="22"/>
              </w:rPr>
              <w:t>Saisonale Früchte</w:t>
            </w:r>
          </w:p>
        </w:tc>
      </w:tr>
      <w:tr w:rsidR="008452C2" w:rsidRPr="00DD02C5" w14:paraId="193D645B" w14:textId="77777777" w:rsidTr="006B550E">
        <w:trPr>
          <w:trHeight w:hRule="exact" w:val="336"/>
        </w:trPr>
        <w:tc>
          <w:tcPr>
            <w:tcW w:w="1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155BC34F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1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06631" w14:textId="77777777" w:rsidR="008452C2" w:rsidRPr="00DD02C5" w:rsidRDefault="00D32FB7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 w:rsidRPr="00DD02C5">
              <w:rPr>
                <w:rFonts w:ascii="Aptos" w:hAnsi="Aptos"/>
                <w:sz w:val="22"/>
                <w:szCs w:val="22"/>
              </w:rPr>
              <w:t xml:space="preserve">V: </w:t>
            </w:r>
            <w:bookmarkStart w:id="3" w:name="MZ3KF2TAG1TEIL1"/>
            <w:bookmarkEnd w:id="3"/>
            <w:r w:rsidR="00006F10">
              <w:rPr>
                <w:rFonts w:ascii="Aptos" w:hAnsi="Aptos"/>
                <w:sz w:val="22"/>
                <w:szCs w:val="22"/>
              </w:rPr>
              <w:t>Überbackene Cannelloni (Spinat, Ricotta)</w:t>
            </w:r>
            <w:r w:rsidRPr="00DD02C5">
              <w:rPr>
                <w:rFonts w:ascii="Aptos" w:hAnsi="Aptos"/>
                <w:sz w:val="22"/>
                <w:szCs w:val="22"/>
              </w:rPr>
              <w:t xml:space="preserve"> </w:t>
            </w:r>
          </w:p>
        </w:tc>
      </w:tr>
      <w:tr w:rsidR="008452C2" w:rsidRPr="00DD02C5" w14:paraId="3998CA9A" w14:textId="77777777" w:rsidTr="006B550E">
        <w:trPr>
          <w:trHeight w:hRule="exact" w:val="1291"/>
        </w:trPr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633FC8F4" w14:textId="77777777" w:rsidR="008452C2" w:rsidRPr="00DD02C5" w:rsidRDefault="00320141" w:rsidP="00B00306">
            <w:pPr>
              <w:rPr>
                <w:rFonts w:ascii="Aptos" w:hAnsi="Aptos"/>
                <w:sz w:val="20"/>
                <w:szCs w:val="20"/>
              </w:rPr>
            </w:pPr>
            <w:r w:rsidRPr="00DD02C5">
              <w:rPr>
                <w:rFonts w:ascii="Aptos" w:hAnsi="Aptos"/>
                <w:sz w:val="20"/>
                <w:szCs w:val="20"/>
              </w:rPr>
              <w:t>Dienstag</w:t>
            </w:r>
          </w:p>
          <w:p w14:paraId="210D26F0" w14:textId="77777777" w:rsidR="008452C2" w:rsidRPr="00DD02C5" w:rsidRDefault="00006F10" w:rsidP="00B00306">
            <w:pPr>
              <w:rPr>
                <w:rFonts w:ascii="Aptos" w:hAnsi="Aptos"/>
                <w:sz w:val="20"/>
                <w:szCs w:val="20"/>
              </w:rPr>
            </w:pPr>
            <w:bookmarkStart w:id="4" w:name="MZ3Tag2"/>
            <w:bookmarkEnd w:id="4"/>
            <w:r>
              <w:rPr>
                <w:rFonts w:ascii="Aptos" w:hAnsi="Aptos"/>
                <w:sz w:val="20"/>
                <w:szCs w:val="20"/>
              </w:rPr>
              <w:t>16.06.2026</w:t>
            </w:r>
          </w:p>
        </w:tc>
        <w:tc>
          <w:tcPr>
            <w:tcW w:w="9126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14:paraId="39377434" w14:textId="77777777" w:rsidR="008452C2" w:rsidRDefault="00006F10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bookmarkStart w:id="5" w:name="MZ3KF1TAG2TEIL1"/>
            <w:bookmarkEnd w:id="5"/>
            <w:r>
              <w:rPr>
                <w:rFonts w:ascii="Aptos" w:hAnsi="Aptos"/>
                <w:sz w:val="22"/>
                <w:szCs w:val="22"/>
              </w:rPr>
              <w:t>Gemischter Hackbraten (Schwein &amp; Rind)</w:t>
            </w:r>
            <w:r w:rsidR="008452C2" w:rsidRPr="00DD02C5">
              <w:rPr>
                <w:rFonts w:ascii="Aptos" w:hAnsi="Aptos"/>
                <w:sz w:val="22"/>
                <w:szCs w:val="22"/>
              </w:rPr>
              <w:t xml:space="preserve"> </w:t>
            </w:r>
            <w:bookmarkStart w:id="6" w:name="MZ3KF1TAG2TEIL2"/>
            <w:bookmarkEnd w:id="6"/>
            <w:r>
              <w:rPr>
                <w:rFonts w:ascii="Aptos" w:hAnsi="Aptos"/>
                <w:sz w:val="22"/>
                <w:szCs w:val="22"/>
              </w:rPr>
              <w:br/>
              <w:t>Quarkspätzli</w:t>
            </w:r>
            <w:r>
              <w:rPr>
                <w:rFonts w:ascii="Aptos" w:hAnsi="Aptos"/>
                <w:sz w:val="22"/>
                <w:szCs w:val="22"/>
              </w:rPr>
              <w:br/>
              <w:t>Maissalat</w:t>
            </w:r>
          </w:p>
          <w:p w14:paraId="109B870D" w14:textId="64D05A13" w:rsidR="00006F10" w:rsidRPr="00DD02C5" w:rsidRDefault="00006F10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>
              <w:rPr>
                <w:rFonts w:ascii="Aptos" w:hAnsi="Aptos"/>
                <w:sz w:val="22"/>
                <w:szCs w:val="22"/>
              </w:rPr>
              <w:t>Saisonale Früchte</w:t>
            </w:r>
          </w:p>
        </w:tc>
      </w:tr>
      <w:tr w:rsidR="008452C2" w:rsidRPr="00DD02C5" w14:paraId="0FAFBE56" w14:textId="77777777" w:rsidTr="006B550E">
        <w:trPr>
          <w:trHeight w:hRule="exact" w:val="336"/>
        </w:trPr>
        <w:tc>
          <w:tcPr>
            <w:tcW w:w="1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35A1375C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126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4D58DDB" w14:textId="77777777" w:rsidR="008452C2" w:rsidRPr="00DD02C5" w:rsidRDefault="00D32FB7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 w:rsidRPr="00DD02C5">
              <w:rPr>
                <w:rFonts w:ascii="Aptos" w:hAnsi="Aptos"/>
                <w:sz w:val="22"/>
                <w:szCs w:val="22"/>
              </w:rPr>
              <w:t xml:space="preserve">V: </w:t>
            </w:r>
            <w:bookmarkStart w:id="7" w:name="MZ3KF2TAG2TEIL1"/>
            <w:bookmarkEnd w:id="7"/>
            <w:r w:rsidR="00006F10">
              <w:rPr>
                <w:rFonts w:ascii="Aptos" w:hAnsi="Aptos"/>
                <w:sz w:val="22"/>
                <w:szCs w:val="22"/>
              </w:rPr>
              <w:t>Gemüseschnitzel</w:t>
            </w:r>
            <w:r w:rsidRPr="00DD02C5">
              <w:rPr>
                <w:rFonts w:ascii="Aptos" w:hAnsi="Aptos"/>
                <w:sz w:val="22"/>
                <w:szCs w:val="22"/>
              </w:rPr>
              <w:t xml:space="preserve"> </w:t>
            </w:r>
          </w:p>
        </w:tc>
      </w:tr>
      <w:tr w:rsidR="008452C2" w:rsidRPr="00DD02C5" w14:paraId="5C677085" w14:textId="77777777" w:rsidTr="006B550E">
        <w:trPr>
          <w:trHeight w:hRule="exact" w:val="1291"/>
        </w:trPr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6425B06C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  <w:r w:rsidRPr="00DD02C5">
              <w:rPr>
                <w:rFonts w:ascii="Aptos" w:hAnsi="Aptos"/>
                <w:sz w:val="20"/>
                <w:szCs w:val="20"/>
              </w:rPr>
              <w:t>Mittwoch</w:t>
            </w:r>
          </w:p>
          <w:p w14:paraId="14EE0E81" w14:textId="77777777" w:rsidR="008452C2" w:rsidRPr="00DD02C5" w:rsidRDefault="00006F10" w:rsidP="00B00306">
            <w:pPr>
              <w:rPr>
                <w:rFonts w:ascii="Aptos" w:hAnsi="Aptos"/>
                <w:sz w:val="20"/>
                <w:szCs w:val="20"/>
              </w:rPr>
            </w:pPr>
            <w:bookmarkStart w:id="8" w:name="MZ3Tag3"/>
            <w:bookmarkEnd w:id="8"/>
            <w:r>
              <w:rPr>
                <w:rFonts w:ascii="Aptos" w:hAnsi="Aptos"/>
                <w:sz w:val="20"/>
                <w:szCs w:val="20"/>
              </w:rPr>
              <w:t>17.06.2026</w:t>
            </w:r>
          </w:p>
        </w:tc>
        <w:tc>
          <w:tcPr>
            <w:tcW w:w="9126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F5428F1" w14:textId="77777777" w:rsidR="008452C2" w:rsidRDefault="00006F10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bookmarkStart w:id="9" w:name="MZ3KF1TAG3TEIL1"/>
            <w:bookmarkEnd w:id="9"/>
            <w:r>
              <w:rPr>
                <w:rFonts w:ascii="Aptos" w:hAnsi="Aptos"/>
                <w:sz w:val="22"/>
                <w:szCs w:val="22"/>
              </w:rPr>
              <w:t>Pouletgeschnetzeltes</w:t>
            </w:r>
            <w:r w:rsidR="008452C2" w:rsidRPr="00DD02C5">
              <w:rPr>
                <w:rFonts w:ascii="Aptos" w:hAnsi="Aptos"/>
                <w:sz w:val="22"/>
                <w:szCs w:val="22"/>
              </w:rPr>
              <w:t xml:space="preserve"> </w:t>
            </w:r>
            <w:bookmarkStart w:id="10" w:name="MZ3KF1TAG3TEIL2"/>
            <w:bookmarkEnd w:id="10"/>
            <w:r>
              <w:rPr>
                <w:rFonts w:ascii="Aptos" w:hAnsi="Aptos"/>
                <w:sz w:val="22"/>
                <w:szCs w:val="22"/>
              </w:rPr>
              <w:br/>
              <w:t>Kartoffelstock</w:t>
            </w:r>
            <w:r>
              <w:rPr>
                <w:rFonts w:ascii="Aptos" w:hAnsi="Aptos"/>
                <w:sz w:val="22"/>
                <w:szCs w:val="22"/>
              </w:rPr>
              <w:br/>
              <w:t>Saisonsalat</w:t>
            </w:r>
          </w:p>
          <w:p w14:paraId="0BAF3A97" w14:textId="6AB38335" w:rsidR="00006F10" w:rsidRPr="00DD02C5" w:rsidRDefault="00006F10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>
              <w:rPr>
                <w:rFonts w:ascii="Aptos" w:hAnsi="Aptos"/>
                <w:sz w:val="22"/>
                <w:szCs w:val="22"/>
              </w:rPr>
              <w:t>Saisonale Früchte</w:t>
            </w:r>
          </w:p>
        </w:tc>
      </w:tr>
      <w:tr w:rsidR="008452C2" w:rsidRPr="00DD02C5" w14:paraId="00BE3ED7" w14:textId="77777777" w:rsidTr="006B550E">
        <w:trPr>
          <w:trHeight w:hRule="exact" w:val="336"/>
        </w:trPr>
        <w:tc>
          <w:tcPr>
            <w:tcW w:w="1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07548AF7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1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3E7BE" w14:textId="77777777" w:rsidR="008452C2" w:rsidRPr="00DD02C5" w:rsidRDefault="00D32FB7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 w:rsidRPr="00DD02C5">
              <w:rPr>
                <w:rFonts w:ascii="Aptos" w:hAnsi="Aptos"/>
                <w:sz w:val="22"/>
                <w:szCs w:val="22"/>
              </w:rPr>
              <w:t xml:space="preserve">V: </w:t>
            </w:r>
            <w:bookmarkStart w:id="11" w:name="MZ3KF2TAG3TEIL1"/>
            <w:bookmarkEnd w:id="11"/>
            <w:r w:rsidR="00006F10">
              <w:rPr>
                <w:rFonts w:ascii="Aptos" w:hAnsi="Aptos"/>
                <w:sz w:val="22"/>
                <w:szCs w:val="22"/>
              </w:rPr>
              <w:t>Pilzragout</w:t>
            </w:r>
            <w:r w:rsidRPr="00DD02C5">
              <w:rPr>
                <w:rFonts w:ascii="Aptos" w:hAnsi="Aptos"/>
                <w:sz w:val="22"/>
                <w:szCs w:val="22"/>
              </w:rPr>
              <w:t xml:space="preserve"> </w:t>
            </w:r>
          </w:p>
        </w:tc>
      </w:tr>
      <w:tr w:rsidR="008452C2" w:rsidRPr="00DD02C5" w14:paraId="008CE730" w14:textId="77777777" w:rsidTr="006B550E">
        <w:trPr>
          <w:trHeight w:hRule="exact" w:val="1291"/>
        </w:trPr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1D7D7747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  <w:r w:rsidRPr="00DD02C5">
              <w:rPr>
                <w:rFonts w:ascii="Aptos" w:hAnsi="Aptos"/>
                <w:sz w:val="20"/>
                <w:szCs w:val="20"/>
              </w:rPr>
              <w:t>Donnerstag</w:t>
            </w:r>
          </w:p>
          <w:p w14:paraId="7155A8F8" w14:textId="77777777" w:rsidR="008452C2" w:rsidRPr="00DD02C5" w:rsidRDefault="00006F10" w:rsidP="00B00306">
            <w:pPr>
              <w:rPr>
                <w:rFonts w:ascii="Aptos" w:hAnsi="Aptos"/>
                <w:sz w:val="20"/>
                <w:szCs w:val="20"/>
              </w:rPr>
            </w:pPr>
            <w:bookmarkStart w:id="12" w:name="MZ3Tag4"/>
            <w:bookmarkEnd w:id="12"/>
            <w:r>
              <w:rPr>
                <w:rFonts w:ascii="Aptos" w:hAnsi="Aptos"/>
                <w:sz w:val="20"/>
                <w:szCs w:val="20"/>
              </w:rPr>
              <w:t>18.06.2026</w:t>
            </w:r>
          </w:p>
        </w:tc>
        <w:tc>
          <w:tcPr>
            <w:tcW w:w="9126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14:paraId="4673075B" w14:textId="4FF3957F" w:rsidR="00006F10" w:rsidRDefault="00006F10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bookmarkStart w:id="13" w:name="MZ3KF1TAG4TEIL1"/>
            <w:bookmarkEnd w:id="13"/>
            <w:r>
              <w:rPr>
                <w:rFonts w:ascii="Aptos" w:hAnsi="Aptos"/>
                <w:sz w:val="22"/>
                <w:szCs w:val="22"/>
              </w:rPr>
              <w:t>Kernser Urdinkel- Spaghetti</w:t>
            </w:r>
          </w:p>
          <w:p w14:paraId="76379075" w14:textId="77777777" w:rsidR="00006F10" w:rsidRDefault="00006F10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>
              <w:rPr>
                <w:rFonts w:ascii="Aptos" w:hAnsi="Aptos"/>
                <w:sz w:val="22"/>
                <w:szCs w:val="22"/>
              </w:rPr>
              <w:t>Cinque Pi</w:t>
            </w:r>
            <w:r w:rsidR="008452C2" w:rsidRPr="00DD02C5">
              <w:rPr>
                <w:rFonts w:ascii="Aptos" w:hAnsi="Aptos"/>
                <w:sz w:val="22"/>
                <w:szCs w:val="22"/>
              </w:rPr>
              <w:t xml:space="preserve"> </w:t>
            </w:r>
            <w:bookmarkStart w:id="14" w:name="MZ3KF1TAG4TEIL2"/>
            <w:bookmarkEnd w:id="14"/>
            <w:r>
              <w:rPr>
                <w:rFonts w:ascii="Aptos" w:hAnsi="Aptos"/>
                <w:sz w:val="22"/>
                <w:szCs w:val="22"/>
              </w:rPr>
              <w:t xml:space="preserve">&amp; </w:t>
            </w:r>
            <w:r>
              <w:rPr>
                <w:rFonts w:ascii="Aptos" w:hAnsi="Aptos"/>
                <w:sz w:val="22"/>
                <w:szCs w:val="22"/>
              </w:rPr>
              <w:t>Reibkäse</w:t>
            </w:r>
          </w:p>
          <w:p w14:paraId="7E40370D" w14:textId="6FA64B25" w:rsidR="008452C2" w:rsidRPr="00DD02C5" w:rsidRDefault="00006F10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>
              <w:rPr>
                <w:rFonts w:ascii="Aptos" w:hAnsi="Aptos"/>
                <w:sz w:val="22"/>
                <w:szCs w:val="22"/>
              </w:rPr>
              <w:t>Saisonale Früchte</w:t>
            </w:r>
            <w:r>
              <w:rPr>
                <w:rFonts w:ascii="Aptos" w:hAnsi="Aptos"/>
                <w:sz w:val="22"/>
                <w:szCs w:val="22"/>
              </w:rPr>
              <w:br/>
              <w:t>Grüner Salat</w:t>
            </w:r>
          </w:p>
        </w:tc>
      </w:tr>
      <w:tr w:rsidR="008452C2" w:rsidRPr="00DD02C5" w14:paraId="6E984C55" w14:textId="77777777" w:rsidTr="006B550E">
        <w:trPr>
          <w:trHeight w:hRule="exact" w:val="336"/>
        </w:trPr>
        <w:tc>
          <w:tcPr>
            <w:tcW w:w="1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388DBA7C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126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037FAAB" w14:textId="77777777" w:rsidR="008452C2" w:rsidRPr="00DD02C5" w:rsidRDefault="00D32FB7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 w:rsidRPr="00DD02C5">
              <w:rPr>
                <w:rFonts w:ascii="Aptos" w:hAnsi="Aptos"/>
                <w:sz w:val="22"/>
                <w:szCs w:val="22"/>
              </w:rPr>
              <w:t xml:space="preserve">V: </w:t>
            </w:r>
            <w:bookmarkStart w:id="15" w:name="MZ3KF2TAG4TEIL1"/>
            <w:bookmarkEnd w:id="15"/>
            <w:r w:rsidR="00006F10">
              <w:rPr>
                <w:rFonts w:ascii="Aptos" w:hAnsi="Aptos"/>
                <w:sz w:val="22"/>
                <w:szCs w:val="22"/>
              </w:rPr>
              <w:t>Pestorahmsauce</w:t>
            </w:r>
            <w:r w:rsidRPr="00DD02C5">
              <w:rPr>
                <w:rFonts w:ascii="Aptos" w:hAnsi="Aptos"/>
                <w:sz w:val="22"/>
                <w:szCs w:val="22"/>
              </w:rPr>
              <w:t xml:space="preserve"> </w:t>
            </w:r>
          </w:p>
        </w:tc>
      </w:tr>
      <w:tr w:rsidR="008452C2" w:rsidRPr="00DD02C5" w14:paraId="4A64EB45" w14:textId="77777777" w:rsidTr="006B550E">
        <w:trPr>
          <w:trHeight w:hRule="exact" w:val="1291"/>
        </w:trPr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63B54D64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  <w:r w:rsidRPr="00DD02C5">
              <w:rPr>
                <w:rFonts w:ascii="Aptos" w:hAnsi="Aptos"/>
                <w:sz w:val="20"/>
                <w:szCs w:val="20"/>
              </w:rPr>
              <w:t>Freitag</w:t>
            </w:r>
          </w:p>
          <w:p w14:paraId="3D66E08D" w14:textId="77777777" w:rsidR="008452C2" w:rsidRPr="00DD02C5" w:rsidRDefault="00006F10" w:rsidP="00B00306">
            <w:pPr>
              <w:rPr>
                <w:rFonts w:ascii="Aptos" w:hAnsi="Aptos"/>
                <w:sz w:val="20"/>
                <w:szCs w:val="20"/>
              </w:rPr>
            </w:pPr>
            <w:bookmarkStart w:id="16" w:name="MZ3Tag5"/>
            <w:bookmarkEnd w:id="16"/>
            <w:r>
              <w:rPr>
                <w:rFonts w:ascii="Aptos" w:hAnsi="Aptos"/>
                <w:sz w:val="20"/>
                <w:szCs w:val="20"/>
              </w:rPr>
              <w:t>19.06.2026</w:t>
            </w:r>
          </w:p>
        </w:tc>
        <w:tc>
          <w:tcPr>
            <w:tcW w:w="9126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36180F" w14:textId="77777777" w:rsidR="008452C2" w:rsidRDefault="00006F10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bookmarkStart w:id="17" w:name="MZ3KF1TAG5TEIL1"/>
            <w:bookmarkEnd w:id="17"/>
            <w:r>
              <w:rPr>
                <w:rFonts w:ascii="Aptos" w:hAnsi="Aptos"/>
                <w:sz w:val="22"/>
                <w:szCs w:val="22"/>
              </w:rPr>
              <w:t>Brunnenhof Fleischkäse (Schwein, Kalb mit Schinken und Champignons)</w:t>
            </w:r>
            <w:r w:rsidR="008452C2" w:rsidRPr="00DD02C5">
              <w:rPr>
                <w:rFonts w:ascii="Aptos" w:hAnsi="Aptos"/>
                <w:sz w:val="22"/>
                <w:szCs w:val="22"/>
              </w:rPr>
              <w:t xml:space="preserve"> </w:t>
            </w:r>
            <w:bookmarkStart w:id="18" w:name="MZ3KF1TAG5TEIL2"/>
            <w:bookmarkEnd w:id="18"/>
            <w:r>
              <w:rPr>
                <w:rFonts w:ascii="Aptos" w:hAnsi="Aptos"/>
                <w:sz w:val="22"/>
                <w:szCs w:val="22"/>
              </w:rPr>
              <w:br/>
              <w:t>Bratkartoffel</w:t>
            </w:r>
            <w:r>
              <w:rPr>
                <w:rFonts w:ascii="Aptos" w:hAnsi="Aptos"/>
                <w:sz w:val="22"/>
                <w:szCs w:val="22"/>
              </w:rPr>
              <w:br/>
              <w:t>Gurkensalat</w:t>
            </w:r>
          </w:p>
          <w:p w14:paraId="2EC1584A" w14:textId="7345ED75" w:rsidR="00006F10" w:rsidRPr="00DD02C5" w:rsidRDefault="00006F10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>
              <w:rPr>
                <w:rFonts w:ascii="Aptos" w:hAnsi="Aptos"/>
                <w:sz w:val="22"/>
                <w:szCs w:val="22"/>
              </w:rPr>
              <w:t>Saisonale Früchte</w:t>
            </w:r>
          </w:p>
        </w:tc>
      </w:tr>
      <w:tr w:rsidR="008452C2" w:rsidRPr="00DD02C5" w14:paraId="0C93F61C" w14:textId="77777777" w:rsidTr="006B550E">
        <w:trPr>
          <w:trHeight w:hRule="exact" w:val="336"/>
        </w:trPr>
        <w:tc>
          <w:tcPr>
            <w:tcW w:w="1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1CA28E7C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1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0EB6A" w14:textId="77777777" w:rsidR="008452C2" w:rsidRPr="00DD02C5" w:rsidRDefault="00D32FB7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 w:rsidRPr="00DD02C5">
              <w:rPr>
                <w:rFonts w:ascii="Aptos" w:hAnsi="Aptos"/>
                <w:sz w:val="22"/>
                <w:szCs w:val="22"/>
              </w:rPr>
              <w:t xml:space="preserve">V: </w:t>
            </w:r>
            <w:bookmarkStart w:id="19" w:name="MZ3KF2TAG5TEIL1"/>
            <w:bookmarkEnd w:id="19"/>
            <w:r w:rsidR="00006F10">
              <w:rPr>
                <w:rFonts w:ascii="Aptos" w:hAnsi="Aptos"/>
                <w:sz w:val="22"/>
                <w:szCs w:val="22"/>
              </w:rPr>
              <w:t>Vegi- Frühlingsrolle</w:t>
            </w:r>
            <w:r w:rsidRPr="00DD02C5">
              <w:rPr>
                <w:rFonts w:ascii="Aptos" w:hAnsi="Aptos"/>
                <w:sz w:val="22"/>
                <w:szCs w:val="22"/>
              </w:rPr>
              <w:t xml:space="preserve"> </w:t>
            </w:r>
          </w:p>
        </w:tc>
      </w:tr>
    </w:tbl>
    <w:p w14:paraId="23555748" w14:textId="77777777" w:rsidR="00785CA0" w:rsidRPr="00DD02C5" w:rsidRDefault="00785CA0" w:rsidP="00E44D67">
      <w:pPr>
        <w:jc w:val="center"/>
        <w:rPr>
          <w:rFonts w:ascii="Aptos" w:hAnsi="Aptos"/>
          <w:sz w:val="18"/>
          <w:szCs w:val="18"/>
        </w:rPr>
      </w:pPr>
    </w:p>
    <w:sectPr w:rsidR="00785CA0" w:rsidRPr="00DD02C5" w:rsidSect="003E4793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765" w:right="794" w:bottom="142" w:left="1418" w:header="765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23B5F" w14:textId="77777777" w:rsidR="00006F10" w:rsidRDefault="00006F10">
      <w:r>
        <w:separator/>
      </w:r>
    </w:p>
  </w:endnote>
  <w:endnote w:type="continuationSeparator" w:id="0">
    <w:p w14:paraId="0FFB78FA" w14:textId="77777777" w:rsidR="00006F10" w:rsidRDefault="00006F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poSLig">
    <w:altName w:val="Segoe UI Historic"/>
    <w:charset w:val="00"/>
    <w:family w:val="auto"/>
    <w:pitch w:val="variable"/>
    <w:sig w:usb0="800001AF" w:usb1="000078F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poS">
    <w:altName w:val="Segoe UI Historic"/>
    <w:charset w:val="00"/>
    <w:family w:val="auto"/>
    <w:pitch w:val="variable"/>
    <w:sig w:usb0="800001AF" w:usb1="000078F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5C1D9" w14:textId="1693A950" w:rsidR="003E397D" w:rsidRPr="00C81971" w:rsidRDefault="00006F10" w:rsidP="003E397D">
    <w:pPr>
      <w:ind w:left="-680"/>
      <w:rPr>
        <w:rFonts w:ascii="Aptos" w:hAnsi="Aptos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1" layoutInCell="1" allowOverlap="1" wp14:anchorId="04ACC619" wp14:editId="33887F98">
          <wp:simplePos x="0" y="0"/>
          <wp:positionH relativeFrom="column">
            <wp:posOffset>-737235</wp:posOffset>
          </wp:positionH>
          <wp:positionV relativeFrom="paragraph">
            <wp:posOffset>-673735</wp:posOffset>
          </wp:positionV>
          <wp:extent cx="7202805" cy="1776730"/>
          <wp:effectExtent l="0" t="0" r="0" b="0"/>
          <wp:wrapNone/>
          <wp:docPr id="2" name="Grafik 1" descr="Ein Bild, das Text, Grün, Screenshot, Desig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Ein Bild, das Text, Grün, Screenshot, Design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2805" cy="1776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397D" w:rsidRPr="00C81971">
      <w:rPr>
        <w:rFonts w:ascii="Aptos" w:hAnsi="Aptos"/>
        <w:sz w:val="20"/>
        <w:szCs w:val="20"/>
      </w:rPr>
      <w:t>Suppe und Salat vom Buffet sind im Mittagessen inbegriffen.</w:t>
    </w:r>
  </w:p>
  <w:p w14:paraId="05AA8F75" w14:textId="77777777" w:rsidR="003E397D" w:rsidRPr="00C81971" w:rsidRDefault="003E397D" w:rsidP="003E397D">
    <w:pPr>
      <w:ind w:left="-680"/>
      <w:rPr>
        <w:rFonts w:ascii="Aptos" w:hAnsi="Aptos"/>
        <w:sz w:val="20"/>
        <w:szCs w:val="20"/>
      </w:rPr>
    </w:pPr>
    <w:r w:rsidRPr="00C81971">
      <w:rPr>
        <w:rFonts w:ascii="Aptos" w:hAnsi="Aptos"/>
        <w:sz w:val="20"/>
        <w:szCs w:val="20"/>
      </w:rPr>
      <w:t xml:space="preserve">Wir verwenden ausschliesslich Schweizer Fleisch. Ausnahmen werden deklariert. </w:t>
    </w:r>
  </w:p>
  <w:p w14:paraId="7B4E2503" w14:textId="77777777" w:rsidR="003E397D" w:rsidRPr="00C81971" w:rsidRDefault="003E397D" w:rsidP="00E44D67">
    <w:pPr>
      <w:tabs>
        <w:tab w:val="left" w:pos="6240"/>
      </w:tabs>
      <w:ind w:left="-680"/>
      <w:rPr>
        <w:rFonts w:ascii="Aptos" w:hAnsi="Aptos"/>
        <w:sz w:val="20"/>
        <w:szCs w:val="20"/>
      </w:rPr>
    </w:pPr>
    <w:r w:rsidRPr="00C81971">
      <w:rPr>
        <w:rFonts w:ascii="Aptos" w:hAnsi="Aptos"/>
        <w:sz w:val="20"/>
        <w:szCs w:val="20"/>
      </w:rPr>
      <w:t>Sortimentsänderungen vorbehalten.</w:t>
    </w:r>
    <w:r w:rsidR="00E44D67">
      <w:rPr>
        <w:rFonts w:ascii="Aptos" w:hAnsi="Aptos"/>
        <w:sz w:val="20"/>
        <w:szCs w:val="20"/>
      </w:rPr>
      <w:tab/>
    </w:r>
  </w:p>
  <w:p w14:paraId="7FEED60D" w14:textId="77777777" w:rsidR="003E397D" w:rsidRPr="003E397D" w:rsidRDefault="003E397D" w:rsidP="003E397D">
    <w:pPr>
      <w:ind w:left="-680"/>
    </w:pPr>
    <w:r w:rsidRPr="00C81971">
      <w:rPr>
        <w:rFonts w:ascii="Aptos" w:hAnsi="Aptos"/>
        <w:sz w:val="20"/>
        <w:szCs w:val="20"/>
      </w:rPr>
      <w:t xml:space="preserve">Informationen zu Deklarationen / Allergenen, Fisch/Meerestiere </w:t>
    </w:r>
    <w:r w:rsidRPr="00C81971">
      <w:rPr>
        <w:rFonts w:ascii="Aptos" w:hAnsi="Aptos"/>
        <w:sz w:val="20"/>
        <w:szCs w:val="20"/>
      </w:rPr>
      <w:br/>
      <w:t>sind bei der Küche zu erfragen.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DE1C9" w14:textId="77777777" w:rsidR="0060177C" w:rsidRDefault="0060177C" w:rsidP="004C79B2">
    <w:pPr>
      <w:pStyle w:val="Fuzeile"/>
      <w:tabs>
        <w:tab w:val="clear" w:pos="4536"/>
        <w:tab w:val="clear" w:pos="9072"/>
      </w:tabs>
    </w:pPr>
    <w:r>
      <w:t>_____________________________________________________________________________</w:t>
    </w:r>
  </w:p>
  <w:p w14:paraId="183BC0A7" w14:textId="77777777" w:rsidR="0060177C" w:rsidRPr="004C79B2" w:rsidRDefault="0060177C" w:rsidP="004C79B2">
    <w:pPr>
      <w:pStyle w:val="Fuzeile"/>
      <w:tabs>
        <w:tab w:val="clear" w:pos="4536"/>
        <w:tab w:val="clear" w:pos="9072"/>
      </w:tabs>
      <w:rPr>
        <w:caps/>
        <w:sz w:val="18"/>
        <w:szCs w:val="18"/>
      </w:rPr>
    </w:pPr>
    <w:r w:rsidRPr="004C79B2">
      <w:rPr>
        <w:caps/>
        <w:sz w:val="18"/>
        <w:szCs w:val="18"/>
      </w:rPr>
      <w:fldChar w:fldCharType="begin"/>
    </w:r>
    <w:r w:rsidRPr="004C79B2">
      <w:rPr>
        <w:caps/>
        <w:sz w:val="18"/>
        <w:szCs w:val="18"/>
      </w:rPr>
      <w:instrText xml:space="preserve"> FILENAME \p </w:instrText>
    </w:r>
    <w:r w:rsidRPr="004C79B2">
      <w:rPr>
        <w:caps/>
        <w:sz w:val="18"/>
        <w:szCs w:val="18"/>
      </w:rPr>
      <w:fldChar w:fldCharType="separate"/>
    </w:r>
    <w:r w:rsidR="00006F10">
      <w:rPr>
        <w:caps/>
        <w:noProof/>
        <w:sz w:val="18"/>
        <w:szCs w:val="18"/>
      </w:rPr>
      <w:t>Dokument1</w:t>
    </w:r>
    <w:r w:rsidRPr="004C79B2">
      <w:rPr>
        <w:caps/>
        <w:sz w:val="18"/>
        <w:szCs w:val="18"/>
      </w:rPr>
      <w:fldChar w:fldCharType="end"/>
    </w:r>
    <w:r>
      <w:rPr>
        <w:caps/>
        <w:sz w:val="18"/>
        <w:szCs w:val="18"/>
      </w:rPr>
      <w:tab/>
    </w:r>
    <w:r w:rsidRPr="004C79B2">
      <w:rPr>
        <w:sz w:val="18"/>
        <w:szCs w:val="18"/>
      </w:rPr>
      <w:t xml:space="preserve">Erstellt von </w:t>
    </w:r>
    <w:r w:rsidRPr="004C79B2">
      <w:rPr>
        <w:sz w:val="18"/>
        <w:szCs w:val="18"/>
      </w:rPr>
      <w:fldChar w:fldCharType="begin"/>
    </w:r>
    <w:r w:rsidRPr="004C79B2">
      <w:rPr>
        <w:sz w:val="18"/>
        <w:szCs w:val="18"/>
      </w:rPr>
      <w:instrText xml:space="preserve"> AUTHOR </w:instrText>
    </w:r>
    <w:r w:rsidRPr="004C79B2">
      <w:rPr>
        <w:sz w:val="18"/>
        <w:szCs w:val="18"/>
      </w:rPr>
      <w:fldChar w:fldCharType="separate"/>
    </w:r>
    <w:r w:rsidR="00006F10">
      <w:rPr>
        <w:noProof/>
        <w:sz w:val="18"/>
        <w:szCs w:val="18"/>
      </w:rPr>
      <w:t>Marcel Wüest</w:t>
    </w:r>
    <w:r w:rsidRPr="004C79B2">
      <w:rPr>
        <w:sz w:val="18"/>
        <w:szCs w:val="18"/>
      </w:rPr>
      <w:fldChar w:fldCharType="end"/>
    </w:r>
    <w:r>
      <w:rPr>
        <w:sz w:val="18"/>
        <w:szCs w:val="18"/>
      </w:rPr>
      <w:t xml:space="preserve">      </w:t>
    </w:r>
    <w:r w:rsidRPr="004C79B2">
      <w:rPr>
        <w:sz w:val="18"/>
        <w:szCs w:val="18"/>
      </w:rPr>
      <w:t xml:space="preserve">Seite </w:t>
    </w:r>
    <w:r w:rsidRPr="004C79B2">
      <w:rPr>
        <w:sz w:val="18"/>
        <w:szCs w:val="18"/>
      </w:rPr>
      <w:fldChar w:fldCharType="begin"/>
    </w:r>
    <w:r w:rsidRPr="004C79B2">
      <w:rPr>
        <w:sz w:val="18"/>
        <w:szCs w:val="18"/>
      </w:rPr>
      <w:instrText xml:space="preserve"> PAGE </w:instrText>
    </w:r>
    <w:r w:rsidRPr="004C79B2">
      <w:rPr>
        <w:sz w:val="18"/>
        <w:szCs w:val="18"/>
      </w:rPr>
      <w:fldChar w:fldCharType="separate"/>
    </w:r>
    <w:r>
      <w:rPr>
        <w:noProof/>
        <w:sz w:val="18"/>
        <w:szCs w:val="18"/>
      </w:rPr>
      <w:t>1</w:t>
    </w:r>
    <w:r w:rsidRPr="004C79B2">
      <w:rPr>
        <w:sz w:val="18"/>
        <w:szCs w:val="18"/>
      </w:rPr>
      <w:fldChar w:fldCharType="end"/>
    </w:r>
    <w:r w:rsidRPr="004C79B2">
      <w:rPr>
        <w:sz w:val="18"/>
        <w:szCs w:val="18"/>
      </w:rPr>
      <w:t xml:space="preserve"> von </w:t>
    </w:r>
    <w:r w:rsidRPr="004C79B2">
      <w:rPr>
        <w:sz w:val="18"/>
        <w:szCs w:val="18"/>
      </w:rPr>
      <w:fldChar w:fldCharType="begin"/>
    </w:r>
    <w:r w:rsidRPr="004C79B2">
      <w:rPr>
        <w:sz w:val="18"/>
        <w:szCs w:val="18"/>
      </w:rPr>
      <w:instrText xml:space="preserve"> NUMPAGES </w:instrText>
    </w:r>
    <w:r w:rsidRPr="004C79B2">
      <w:rPr>
        <w:sz w:val="18"/>
        <w:szCs w:val="18"/>
      </w:rPr>
      <w:fldChar w:fldCharType="separate"/>
    </w:r>
    <w:r w:rsidR="003F3E9C">
      <w:rPr>
        <w:noProof/>
        <w:sz w:val="18"/>
        <w:szCs w:val="18"/>
      </w:rPr>
      <w:t>1</w:t>
    </w:r>
    <w:r w:rsidRPr="004C79B2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7695E6" w14:textId="77777777" w:rsidR="00006F10" w:rsidRDefault="00006F10">
      <w:r>
        <w:separator/>
      </w:r>
    </w:p>
  </w:footnote>
  <w:footnote w:type="continuationSeparator" w:id="0">
    <w:p w14:paraId="6351CB2A" w14:textId="77777777" w:rsidR="00006F10" w:rsidRDefault="00006F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21E36" w14:textId="77777777" w:rsidR="0060177C" w:rsidRPr="00FD48A7" w:rsidRDefault="0060177C" w:rsidP="00DB066F">
    <w:pPr>
      <w:pStyle w:val="Adressblock"/>
      <w:jc w:val="left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6737C" w14:textId="41CDB38E" w:rsidR="0060177C" w:rsidRDefault="00006F10" w:rsidP="00DB066F">
    <w:pPr>
      <w:pStyle w:val="Adressblock"/>
      <w:jc w:val="left"/>
      <w:rPr>
        <w:sz w:val="32"/>
        <w:szCs w:val="32"/>
      </w:rPr>
    </w:pPr>
    <w:r>
      <w:rPr>
        <w:noProof/>
      </w:rPr>
      <w:drawing>
        <wp:anchor distT="0" distB="0" distL="114300" distR="114300" simplePos="0" relativeHeight="251657216" behindDoc="0" locked="1" layoutInCell="1" allowOverlap="0" wp14:anchorId="73387071" wp14:editId="2A9218C9">
          <wp:simplePos x="0" y="0"/>
          <wp:positionH relativeFrom="page">
            <wp:posOffset>492125</wp:posOffset>
          </wp:positionH>
          <wp:positionV relativeFrom="page">
            <wp:posOffset>371475</wp:posOffset>
          </wp:positionV>
          <wp:extent cx="1670685" cy="504190"/>
          <wp:effectExtent l="0" t="0" r="0" b="0"/>
          <wp:wrapNone/>
          <wp:docPr id="1" name="Bild 10" descr="Stadt Zofingen_sw_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Stadt Zofingen_sw_2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685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  <w:t xml:space="preserve">    SENIORENZENTRUM</w:t>
    </w:r>
  </w:p>
  <w:p w14:paraId="21A90C4E" w14:textId="77777777" w:rsidR="0060177C" w:rsidRDefault="0060177C" w:rsidP="00DB066F">
    <w:pPr>
      <w:pStyle w:val="Adressblock"/>
      <w:jc w:val="left"/>
      <w:rPr>
        <w:sz w:val="32"/>
        <w:szCs w:val="32"/>
      </w:rPr>
    </w:pPr>
    <w:r>
      <w:rPr>
        <w:sz w:val="32"/>
        <w:szCs w:val="32"/>
      </w:rPr>
      <w:tab/>
    </w:r>
    <w:r>
      <w:rPr>
        <w:sz w:val="32"/>
        <w:szCs w:val="32"/>
      </w:rPr>
      <w:tab/>
    </w:r>
    <w:r>
      <w:rPr>
        <w:sz w:val="32"/>
        <w:szCs w:val="32"/>
      </w:rPr>
      <w:tab/>
    </w:r>
    <w:r>
      <w:rPr>
        <w:sz w:val="32"/>
        <w:szCs w:val="32"/>
      </w:rPr>
      <w:tab/>
    </w:r>
    <w:r>
      <w:rPr>
        <w:sz w:val="32"/>
        <w:szCs w:val="32"/>
      </w:rPr>
      <w:tab/>
    </w:r>
    <w:r>
      <w:rPr>
        <w:sz w:val="32"/>
        <w:szCs w:val="32"/>
      </w:rPr>
      <w:tab/>
    </w:r>
    <w:r>
      <w:rPr>
        <w:sz w:val="32"/>
        <w:szCs w:val="32"/>
      </w:rPr>
      <w:tab/>
    </w:r>
    <w:r>
      <w:rPr>
        <w:sz w:val="32"/>
        <w:szCs w:val="32"/>
      </w:rPr>
      <w:tab/>
      <w:t xml:space="preserve">  ROSENBERG UND TANNER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75AB4"/>
    <w:multiLevelType w:val="multilevel"/>
    <w:tmpl w:val="02583F66"/>
    <w:numStyleLink w:val="Aufzhlung"/>
  </w:abstractNum>
  <w:abstractNum w:abstractNumId="1" w15:restartNumberingAfterBreak="0">
    <w:nsid w:val="1EC7013C"/>
    <w:multiLevelType w:val="multilevel"/>
    <w:tmpl w:val="02583F66"/>
    <w:styleLink w:val="Aufzhlung"/>
    <w:lvl w:ilvl="0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CorpoSLig" w:hAnsi="CorpoSLig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F02CE7"/>
    <w:multiLevelType w:val="hybridMultilevel"/>
    <w:tmpl w:val="49C22652"/>
    <w:lvl w:ilvl="0" w:tplc="51023CC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026438"/>
    <w:multiLevelType w:val="hybridMultilevel"/>
    <w:tmpl w:val="CD90C9C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1517338">
    <w:abstractNumId w:val="1"/>
  </w:num>
  <w:num w:numId="2" w16cid:durableId="1907372719">
    <w:abstractNumId w:val="0"/>
  </w:num>
  <w:num w:numId="3" w16cid:durableId="503400182">
    <w:abstractNumId w:val="3"/>
  </w:num>
  <w:num w:numId="4" w16cid:durableId="5509649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F10"/>
    <w:rsid w:val="000041CF"/>
    <w:rsid w:val="00006F10"/>
    <w:rsid w:val="00007521"/>
    <w:rsid w:val="00007B77"/>
    <w:rsid w:val="000106F7"/>
    <w:rsid w:val="00010CF8"/>
    <w:rsid w:val="00012B3E"/>
    <w:rsid w:val="00014D0D"/>
    <w:rsid w:val="000210FD"/>
    <w:rsid w:val="00022308"/>
    <w:rsid w:val="000325BE"/>
    <w:rsid w:val="00033966"/>
    <w:rsid w:val="00037A17"/>
    <w:rsid w:val="000404C7"/>
    <w:rsid w:val="00043250"/>
    <w:rsid w:val="00044A4D"/>
    <w:rsid w:val="00050D28"/>
    <w:rsid w:val="00052A89"/>
    <w:rsid w:val="00054262"/>
    <w:rsid w:val="00054ED8"/>
    <w:rsid w:val="000566F7"/>
    <w:rsid w:val="00060A0F"/>
    <w:rsid w:val="00063BF7"/>
    <w:rsid w:val="00063C9A"/>
    <w:rsid w:val="00064254"/>
    <w:rsid w:val="00066F81"/>
    <w:rsid w:val="000670BD"/>
    <w:rsid w:val="00070D2D"/>
    <w:rsid w:val="000746B4"/>
    <w:rsid w:val="00077AF0"/>
    <w:rsid w:val="00081BCF"/>
    <w:rsid w:val="000823CE"/>
    <w:rsid w:val="00083EDB"/>
    <w:rsid w:val="000870FE"/>
    <w:rsid w:val="0008783D"/>
    <w:rsid w:val="00094693"/>
    <w:rsid w:val="000970C3"/>
    <w:rsid w:val="000B0936"/>
    <w:rsid w:val="000B1B06"/>
    <w:rsid w:val="000B2F43"/>
    <w:rsid w:val="000C27A7"/>
    <w:rsid w:val="000C4342"/>
    <w:rsid w:val="000C6F51"/>
    <w:rsid w:val="000D3F23"/>
    <w:rsid w:val="000D4D16"/>
    <w:rsid w:val="000D4EB1"/>
    <w:rsid w:val="000D788B"/>
    <w:rsid w:val="000E0F90"/>
    <w:rsid w:val="000E547D"/>
    <w:rsid w:val="000E5737"/>
    <w:rsid w:val="000E7DF3"/>
    <w:rsid w:val="000F0245"/>
    <w:rsid w:val="000F13DD"/>
    <w:rsid w:val="000F285C"/>
    <w:rsid w:val="000F2C66"/>
    <w:rsid w:val="000F3FF6"/>
    <w:rsid w:val="000F4FFA"/>
    <w:rsid w:val="000F55A8"/>
    <w:rsid w:val="001002C4"/>
    <w:rsid w:val="001038B8"/>
    <w:rsid w:val="001048E3"/>
    <w:rsid w:val="00104F9C"/>
    <w:rsid w:val="00106FF1"/>
    <w:rsid w:val="00107D1C"/>
    <w:rsid w:val="00110046"/>
    <w:rsid w:val="00115BFD"/>
    <w:rsid w:val="00116B7E"/>
    <w:rsid w:val="00127246"/>
    <w:rsid w:val="0013034F"/>
    <w:rsid w:val="0013166D"/>
    <w:rsid w:val="001330AC"/>
    <w:rsid w:val="00134E1C"/>
    <w:rsid w:val="001372E2"/>
    <w:rsid w:val="00142B25"/>
    <w:rsid w:val="00142E66"/>
    <w:rsid w:val="001504F1"/>
    <w:rsid w:val="00151CAE"/>
    <w:rsid w:val="00152597"/>
    <w:rsid w:val="001528C2"/>
    <w:rsid w:val="00160FAD"/>
    <w:rsid w:val="00161CC3"/>
    <w:rsid w:val="00165A97"/>
    <w:rsid w:val="0016785E"/>
    <w:rsid w:val="00167D6B"/>
    <w:rsid w:val="001714F4"/>
    <w:rsid w:val="0017745D"/>
    <w:rsid w:val="001815BB"/>
    <w:rsid w:val="001816BE"/>
    <w:rsid w:val="0018283B"/>
    <w:rsid w:val="00183B47"/>
    <w:rsid w:val="00186F05"/>
    <w:rsid w:val="00190085"/>
    <w:rsid w:val="00192A04"/>
    <w:rsid w:val="00194961"/>
    <w:rsid w:val="00196002"/>
    <w:rsid w:val="001975FA"/>
    <w:rsid w:val="001A02C2"/>
    <w:rsid w:val="001A346C"/>
    <w:rsid w:val="001A4757"/>
    <w:rsid w:val="001B12DC"/>
    <w:rsid w:val="001B1E63"/>
    <w:rsid w:val="001B3807"/>
    <w:rsid w:val="001B3B46"/>
    <w:rsid w:val="001B5760"/>
    <w:rsid w:val="001B64FD"/>
    <w:rsid w:val="001B679F"/>
    <w:rsid w:val="001C12D8"/>
    <w:rsid w:val="001C2716"/>
    <w:rsid w:val="001C4F0B"/>
    <w:rsid w:val="001C52B0"/>
    <w:rsid w:val="001C6C63"/>
    <w:rsid w:val="001C6FFC"/>
    <w:rsid w:val="001D6574"/>
    <w:rsid w:val="001E40D6"/>
    <w:rsid w:val="001E71E9"/>
    <w:rsid w:val="001F3D17"/>
    <w:rsid w:val="001F50F6"/>
    <w:rsid w:val="001F533B"/>
    <w:rsid w:val="001F6BA5"/>
    <w:rsid w:val="001F70A9"/>
    <w:rsid w:val="001F798E"/>
    <w:rsid w:val="00200777"/>
    <w:rsid w:val="00201764"/>
    <w:rsid w:val="00203326"/>
    <w:rsid w:val="00203DA5"/>
    <w:rsid w:val="002104E9"/>
    <w:rsid w:val="00211F7B"/>
    <w:rsid w:val="00215288"/>
    <w:rsid w:val="0021617A"/>
    <w:rsid w:val="00217A91"/>
    <w:rsid w:val="002232B5"/>
    <w:rsid w:val="00232DBF"/>
    <w:rsid w:val="00233129"/>
    <w:rsid w:val="00240947"/>
    <w:rsid w:val="002424D0"/>
    <w:rsid w:val="00242D31"/>
    <w:rsid w:val="0024366F"/>
    <w:rsid w:val="002460DE"/>
    <w:rsid w:val="002469C1"/>
    <w:rsid w:val="00252D2E"/>
    <w:rsid w:val="00253211"/>
    <w:rsid w:val="0025444A"/>
    <w:rsid w:val="00254BF3"/>
    <w:rsid w:val="0025606B"/>
    <w:rsid w:val="0025618B"/>
    <w:rsid w:val="00256D90"/>
    <w:rsid w:val="002639E2"/>
    <w:rsid w:val="00263CFB"/>
    <w:rsid w:val="0026475C"/>
    <w:rsid w:val="00264AAE"/>
    <w:rsid w:val="002653CD"/>
    <w:rsid w:val="002667D6"/>
    <w:rsid w:val="00270687"/>
    <w:rsid w:val="00272F60"/>
    <w:rsid w:val="00273519"/>
    <w:rsid w:val="002735AB"/>
    <w:rsid w:val="00273A19"/>
    <w:rsid w:val="002765DB"/>
    <w:rsid w:val="002768B2"/>
    <w:rsid w:val="00281835"/>
    <w:rsid w:val="00282B58"/>
    <w:rsid w:val="002868D0"/>
    <w:rsid w:val="00287177"/>
    <w:rsid w:val="00287849"/>
    <w:rsid w:val="00291A9C"/>
    <w:rsid w:val="0029664A"/>
    <w:rsid w:val="002969BF"/>
    <w:rsid w:val="002A0777"/>
    <w:rsid w:val="002A15A1"/>
    <w:rsid w:val="002A3A79"/>
    <w:rsid w:val="002A4095"/>
    <w:rsid w:val="002B1BF0"/>
    <w:rsid w:val="002B4886"/>
    <w:rsid w:val="002C022F"/>
    <w:rsid w:val="002C035B"/>
    <w:rsid w:val="002C0E53"/>
    <w:rsid w:val="002C34D6"/>
    <w:rsid w:val="002C6078"/>
    <w:rsid w:val="002D25F4"/>
    <w:rsid w:val="002D2F1B"/>
    <w:rsid w:val="002D39CE"/>
    <w:rsid w:val="002D5146"/>
    <w:rsid w:val="002E1E63"/>
    <w:rsid w:val="002F2F75"/>
    <w:rsid w:val="002F4117"/>
    <w:rsid w:val="003004D4"/>
    <w:rsid w:val="0030222C"/>
    <w:rsid w:val="00302F6A"/>
    <w:rsid w:val="00306317"/>
    <w:rsid w:val="00307A64"/>
    <w:rsid w:val="00307FEF"/>
    <w:rsid w:val="00312414"/>
    <w:rsid w:val="00312C4E"/>
    <w:rsid w:val="00316F0A"/>
    <w:rsid w:val="003179A0"/>
    <w:rsid w:val="003200DF"/>
    <w:rsid w:val="00320141"/>
    <w:rsid w:val="003229D7"/>
    <w:rsid w:val="00322ADD"/>
    <w:rsid w:val="003243A1"/>
    <w:rsid w:val="00324B22"/>
    <w:rsid w:val="0032689F"/>
    <w:rsid w:val="0033082C"/>
    <w:rsid w:val="00331030"/>
    <w:rsid w:val="00331B96"/>
    <w:rsid w:val="00340390"/>
    <w:rsid w:val="003420CA"/>
    <w:rsid w:val="00343106"/>
    <w:rsid w:val="003436A3"/>
    <w:rsid w:val="00343CDE"/>
    <w:rsid w:val="00355191"/>
    <w:rsid w:val="00355996"/>
    <w:rsid w:val="00356D5C"/>
    <w:rsid w:val="003604EB"/>
    <w:rsid w:val="00361B77"/>
    <w:rsid w:val="00361F72"/>
    <w:rsid w:val="00363C71"/>
    <w:rsid w:val="00365F0A"/>
    <w:rsid w:val="00366C2A"/>
    <w:rsid w:val="00373B0A"/>
    <w:rsid w:val="003741F5"/>
    <w:rsid w:val="00377E41"/>
    <w:rsid w:val="00380EA4"/>
    <w:rsid w:val="00382646"/>
    <w:rsid w:val="00387ACE"/>
    <w:rsid w:val="00390ECA"/>
    <w:rsid w:val="0039136C"/>
    <w:rsid w:val="003933F2"/>
    <w:rsid w:val="0039426A"/>
    <w:rsid w:val="00394B8B"/>
    <w:rsid w:val="00396018"/>
    <w:rsid w:val="00396051"/>
    <w:rsid w:val="003960CF"/>
    <w:rsid w:val="00397D1F"/>
    <w:rsid w:val="003A1934"/>
    <w:rsid w:val="003A20B9"/>
    <w:rsid w:val="003B03A5"/>
    <w:rsid w:val="003B1D77"/>
    <w:rsid w:val="003B25A7"/>
    <w:rsid w:val="003B2AA1"/>
    <w:rsid w:val="003B3195"/>
    <w:rsid w:val="003B76CF"/>
    <w:rsid w:val="003B7F95"/>
    <w:rsid w:val="003C0411"/>
    <w:rsid w:val="003C2897"/>
    <w:rsid w:val="003C4621"/>
    <w:rsid w:val="003C46B0"/>
    <w:rsid w:val="003C5420"/>
    <w:rsid w:val="003C5E0D"/>
    <w:rsid w:val="003C6550"/>
    <w:rsid w:val="003C6BAD"/>
    <w:rsid w:val="003C7E4B"/>
    <w:rsid w:val="003D37FC"/>
    <w:rsid w:val="003D72F5"/>
    <w:rsid w:val="003E00E9"/>
    <w:rsid w:val="003E1F79"/>
    <w:rsid w:val="003E277F"/>
    <w:rsid w:val="003E2A5D"/>
    <w:rsid w:val="003E397D"/>
    <w:rsid w:val="003E4793"/>
    <w:rsid w:val="003E71F7"/>
    <w:rsid w:val="003F15C0"/>
    <w:rsid w:val="003F2D18"/>
    <w:rsid w:val="003F3E9C"/>
    <w:rsid w:val="003F6348"/>
    <w:rsid w:val="003F6DEC"/>
    <w:rsid w:val="003F6E94"/>
    <w:rsid w:val="003F7ADF"/>
    <w:rsid w:val="00400BE2"/>
    <w:rsid w:val="00402521"/>
    <w:rsid w:val="00404BBC"/>
    <w:rsid w:val="0041142E"/>
    <w:rsid w:val="00411ADC"/>
    <w:rsid w:val="004129FD"/>
    <w:rsid w:val="0041317E"/>
    <w:rsid w:val="00421777"/>
    <w:rsid w:val="00421990"/>
    <w:rsid w:val="004227B7"/>
    <w:rsid w:val="00424C0B"/>
    <w:rsid w:val="00427964"/>
    <w:rsid w:val="00427B34"/>
    <w:rsid w:val="00431EDB"/>
    <w:rsid w:val="004331EB"/>
    <w:rsid w:val="0043534D"/>
    <w:rsid w:val="00435C71"/>
    <w:rsid w:val="00436659"/>
    <w:rsid w:val="00437D7E"/>
    <w:rsid w:val="00440E17"/>
    <w:rsid w:val="00441E5F"/>
    <w:rsid w:val="00446C5B"/>
    <w:rsid w:val="00446E1E"/>
    <w:rsid w:val="00453369"/>
    <w:rsid w:val="004544DD"/>
    <w:rsid w:val="00457133"/>
    <w:rsid w:val="004606D1"/>
    <w:rsid w:val="00464E62"/>
    <w:rsid w:val="004712AD"/>
    <w:rsid w:val="00472D7D"/>
    <w:rsid w:val="004748D8"/>
    <w:rsid w:val="00480379"/>
    <w:rsid w:val="00482326"/>
    <w:rsid w:val="004826CA"/>
    <w:rsid w:val="00483871"/>
    <w:rsid w:val="00483E61"/>
    <w:rsid w:val="00485008"/>
    <w:rsid w:val="00485102"/>
    <w:rsid w:val="00486229"/>
    <w:rsid w:val="004917C3"/>
    <w:rsid w:val="00491DE7"/>
    <w:rsid w:val="00493119"/>
    <w:rsid w:val="004949A8"/>
    <w:rsid w:val="00494A80"/>
    <w:rsid w:val="00495FFA"/>
    <w:rsid w:val="00496415"/>
    <w:rsid w:val="004975E1"/>
    <w:rsid w:val="004A0565"/>
    <w:rsid w:val="004A2A41"/>
    <w:rsid w:val="004A318D"/>
    <w:rsid w:val="004B2382"/>
    <w:rsid w:val="004B384F"/>
    <w:rsid w:val="004B655D"/>
    <w:rsid w:val="004C546A"/>
    <w:rsid w:val="004C6A86"/>
    <w:rsid w:val="004C79B2"/>
    <w:rsid w:val="004C7D53"/>
    <w:rsid w:val="004C7D80"/>
    <w:rsid w:val="004D411B"/>
    <w:rsid w:val="004D51CD"/>
    <w:rsid w:val="004D7A83"/>
    <w:rsid w:val="004E3215"/>
    <w:rsid w:val="004E5BFC"/>
    <w:rsid w:val="004F1729"/>
    <w:rsid w:val="004F1DC1"/>
    <w:rsid w:val="004F47C5"/>
    <w:rsid w:val="004F5D00"/>
    <w:rsid w:val="004F7948"/>
    <w:rsid w:val="00500594"/>
    <w:rsid w:val="00500E7B"/>
    <w:rsid w:val="00501A68"/>
    <w:rsid w:val="00507053"/>
    <w:rsid w:val="0050721F"/>
    <w:rsid w:val="005122D0"/>
    <w:rsid w:val="00512556"/>
    <w:rsid w:val="0051453C"/>
    <w:rsid w:val="00520071"/>
    <w:rsid w:val="005234E9"/>
    <w:rsid w:val="00523968"/>
    <w:rsid w:val="00532317"/>
    <w:rsid w:val="005434BA"/>
    <w:rsid w:val="00545D63"/>
    <w:rsid w:val="00550855"/>
    <w:rsid w:val="00551B70"/>
    <w:rsid w:val="00551C02"/>
    <w:rsid w:val="00552286"/>
    <w:rsid w:val="005544C9"/>
    <w:rsid w:val="005545CB"/>
    <w:rsid w:val="00560AC9"/>
    <w:rsid w:val="00561CAD"/>
    <w:rsid w:val="00562207"/>
    <w:rsid w:val="00564748"/>
    <w:rsid w:val="00572CD0"/>
    <w:rsid w:val="0057522F"/>
    <w:rsid w:val="0058563F"/>
    <w:rsid w:val="00585D40"/>
    <w:rsid w:val="0059180A"/>
    <w:rsid w:val="00593C05"/>
    <w:rsid w:val="00594141"/>
    <w:rsid w:val="005A46EB"/>
    <w:rsid w:val="005A52A8"/>
    <w:rsid w:val="005A7586"/>
    <w:rsid w:val="005B2FBE"/>
    <w:rsid w:val="005C1433"/>
    <w:rsid w:val="005C1D57"/>
    <w:rsid w:val="005D167D"/>
    <w:rsid w:val="005D2152"/>
    <w:rsid w:val="005D3B70"/>
    <w:rsid w:val="005D5EE0"/>
    <w:rsid w:val="005E00D4"/>
    <w:rsid w:val="005E22B4"/>
    <w:rsid w:val="005E2F46"/>
    <w:rsid w:val="005E3C05"/>
    <w:rsid w:val="005E7874"/>
    <w:rsid w:val="005E78C0"/>
    <w:rsid w:val="005F0260"/>
    <w:rsid w:val="005F087C"/>
    <w:rsid w:val="005F3B05"/>
    <w:rsid w:val="005F5264"/>
    <w:rsid w:val="005F7868"/>
    <w:rsid w:val="0060177C"/>
    <w:rsid w:val="00604469"/>
    <w:rsid w:val="00606C06"/>
    <w:rsid w:val="0060723E"/>
    <w:rsid w:val="00611F52"/>
    <w:rsid w:val="00612570"/>
    <w:rsid w:val="00613359"/>
    <w:rsid w:val="006145F0"/>
    <w:rsid w:val="006164ED"/>
    <w:rsid w:val="00620B36"/>
    <w:rsid w:val="00620BC7"/>
    <w:rsid w:val="006215F7"/>
    <w:rsid w:val="00621F13"/>
    <w:rsid w:val="00622AE4"/>
    <w:rsid w:val="00627521"/>
    <w:rsid w:val="006300F6"/>
    <w:rsid w:val="00631862"/>
    <w:rsid w:val="0063472D"/>
    <w:rsid w:val="00636013"/>
    <w:rsid w:val="006435E4"/>
    <w:rsid w:val="006543E5"/>
    <w:rsid w:val="00660715"/>
    <w:rsid w:val="00663E84"/>
    <w:rsid w:val="006646B8"/>
    <w:rsid w:val="00664FE6"/>
    <w:rsid w:val="00667B94"/>
    <w:rsid w:val="00670641"/>
    <w:rsid w:val="00672C30"/>
    <w:rsid w:val="00673E69"/>
    <w:rsid w:val="00674654"/>
    <w:rsid w:val="00676CB1"/>
    <w:rsid w:val="00680531"/>
    <w:rsid w:val="00683F82"/>
    <w:rsid w:val="00684AFD"/>
    <w:rsid w:val="00686AE3"/>
    <w:rsid w:val="00686F8B"/>
    <w:rsid w:val="006956E2"/>
    <w:rsid w:val="006A1A18"/>
    <w:rsid w:val="006A4B39"/>
    <w:rsid w:val="006A5D32"/>
    <w:rsid w:val="006A60F4"/>
    <w:rsid w:val="006B1D8B"/>
    <w:rsid w:val="006B45BB"/>
    <w:rsid w:val="006B550E"/>
    <w:rsid w:val="006B5779"/>
    <w:rsid w:val="006C006D"/>
    <w:rsid w:val="006C23F5"/>
    <w:rsid w:val="006C24BA"/>
    <w:rsid w:val="006C267E"/>
    <w:rsid w:val="006D12F4"/>
    <w:rsid w:val="006D1345"/>
    <w:rsid w:val="006D24E5"/>
    <w:rsid w:val="006D3BB8"/>
    <w:rsid w:val="006D3C87"/>
    <w:rsid w:val="006D4E43"/>
    <w:rsid w:val="006D4F36"/>
    <w:rsid w:val="006D7066"/>
    <w:rsid w:val="006D718C"/>
    <w:rsid w:val="006D78BA"/>
    <w:rsid w:val="006E168A"/>
    <w:rsid w:val="006E54E5"/>
    <w:rsid w:val="006E5D02"/>
    <w:rsid w:val="006E7280"/>
    <w:rsid w:val="006E7DC5"/>
    <w:rsid w:val="006F200A"/>
    <w:rsid w:val="006F2E74"/>
    <w:rsid w:val="006F3733"/>
    <w:rsid w:val="006F377D"/>
    <w:rsid w:val="006F4854"/>
    <w:rsid w:val="006F68B4"/>
    <w:rsid w:val="006F7089"/>
    <w:rsid w:val="006F7CC1"/>
    <w:rsid w:val="00702CBA"/>
    <w:rsid w:val="00702F91"/>
    <w:rsid w:val="00703497"/>
    <w:rsid w:val="007036BA"/>
    <w:rsid w:val="007052E0"/>
    <w:rsid w:val="00706A3B"/>
    <w:rsid w:val="00711811"/>
    <w:rsid w:val="00712ACD"/>
    <w:rsid w:val="00716868"/>
    <w:rsid w:val="00716D1C"/>
    <w:rsid w:val="00721106"/>
    <w:rsid w:val="0072173B"/>
    <w:rsid w:val="00725E26"/>
    <w:rsid w:val="007263D7"/>
    <w:rsid w:val="00726FB4"/>
    <w:rsid w:val="0073042D"/>
    <w:rsid w:val="00731094"/>
    <w:rsid w:val="00734DA1"/>
    <w:rsid w:val="00734DD6"/>
    <w:rsid w:val="00735CFD"/>
    <w:rsid w:val="00736566"/>
    <w:rsid w:val="00736C2B"/>
    <w:rsid w:val="0073794E"/>
    <w:rsid w:val="00740993"/>
    <w:rsid w:val="007430F3"/>
    <w:rsid w:val="0074415A"/>
    <w:rsid w:val="0074491A"/>
    <w:rsid w:val="0075043A"/>
    <w:rsid w:val="00751A84"/>
    <w:rsid w:val="007524A3"/>
    <w:rsid w:val="00753FD1"/>
    <w:rsid w:val="00755C2D"/>
    <w:rsid w:val="00757CDC"/>
    <w:rsid w:val="00763124"/>
    <w:rsid w:val="00764A22"/>
    <w:rsid w:val="007653A8"/>
    <w:rsid w:val="00765808"/>
    <w:rsid w:val="00770EAE"/>
    <w:rsid w:val="00771E37"/>
    <w:rsid w:val="007729F6"/>
    <w:rsid w:val="007757B9"/>
    <w:rsid w:val="00776CF4"/>
    <w:rsid w:val="00781144"/>
    <w:rsid w:val="007814B6"/>
    <w:rsid w:val="00781795"/>
    <w:rsid w:val="00783E95"/>
    <w:rsid w:val="00784895"/>
    <w:rsid w:val="00785857"/>
    <w:rsid w:val="00785CA0"/>
    <w:rsid w:val="00790696"/>
    <w:rsid w:val="007922A8"/>
    <w:rsid w:val="007927C7"/>
    <w:rsid w:val="00792F97"/>
    <w:rsid w:val="00796CC2"/>
    <w:rsid w:val="007A072B"/>
    <w:rsid w:val="007A120C"/>
    <w:rsid w:val="007A1F32"/>
    <w:rsid w:val="007A1FC1"/>
    <w:rsid w:val="007A2102"/>
    <w:rsid w:val="007A7778"/>
    <w:rsid w:val="007A78C0"/>
    <w:rsid w:val="007A7AF1"/>
    <w:rsid w:val="007B0C97"/>
    <w:rsid w:val="007B127B"/>
    <w:rsid w:val="007B4855"/>
    <w:rsid w:val="007B5DF2"/>
    <w:rsid w:val="007B6CFA"/>
    <w:rsid w:val="007B74C7"/>
    <w:rsid w:val="007C1CA6"/>
    <w:rsid w:val="007C37E4"/>
    <w:rsid w:val="007C49C1"/>
    <w:rsid w:val="007C6FFD"/>
    <w:rsid w:val="007D13FC"/>
    <w:rsid w:val="007D2BA2"/>
    <w:rsid w:val="007D4D72"/>
    <w:rsid w:val="007D58CB"/>
    <w:rsid w:val="007D6DCF"/>
    <w:rsid w:val="007E1ECF"/>
    <w:rsid w:val="007E2B63"/>
    <w:rsid w:val="007E3209"/>
    <w:rsid w:val="007E3D67"/>
    <w:rsid w:val="007E53E8"/>
    <w:rsid w:val="007E5D94"/>
    <w:rsid w:val="007E5E99"/>
    <w:rsid w:val="007F5C55"/>
    <w:rsid w:val="007F7CB5"/>
    <w:rsid w:val="008040A6"/>
    <w:rsid w:val="008050F8"/>
    <w:rsid w:val="00806311"/>
    <w:rsid w:val="00810966"/>
    <w:rsid w:val="00815BF4"/>
    <w:rsid w:val="008225EF"/>
    <w:rsid w:val="008225F8"/>
    <w:rsid w:val="00825917"/>
    <w:rsid w:val="00826065"/>
    <w:rsid w:val="008261A7"/>
    <w:rsid w:val="00842390"/>
    <w:rsid w:val="00842FC5"/>
    <w:rsid w:val="00845014"/>
    <w:rsid w:val="008452C2"/>
    <w:rsid w:val="008459D5"/>
    <w:rsid w:val="00846D4F"/>
    <w:rsid w:val="00856767"/>
    <w:rsid w:val="00861C45"/>
    <w:rsid w:val="00863CB3"/>
    <w:rsid w:val="00865289"/>
    <w:rsid w:val="00866735"/>
    <w:rsid w:val="008766CB"/>
    <w:rsid w:val="0087758A"/>
    <w:rsid w:val="0087761D"/>
    <w:rsid w:val="00877971"/>
    <w:rsid w:val="008812F8"/>
    <w:rsid w:val="00881D28"/>
    <w:rsid w:val="00884127"/>
    <w:rsid w:val="00885483"/>
    <w:rsid w:val="00885554"/>
    <w:rsid w:val="0089038D"/>
    <w:rsid w:val="00891AC9"/>
    <w:rsid w:val="00891BF0"/>
    <w:rsid w:val="008A3CD0"/>
    <w:rsid w:val="008A5975"/>
    <w:rsid w:val="008A6557"/>
    <w:rsid w:val="008A72D1"/>
    <w:rsid w:val="008B17B6"/>
    <w:rsid w:val="008B19E2"/>
    <w:rsid w:val="008B39C3"/>
    <w:rsid w:val="008B56C3"/>
    <w:rsid w:val="008B5AE3"/>
    <w:rsid w:val="008B5EE4"/>
    <w:rsid w:val="008B780F"/>
    <w:rsid w:val="008B7E8B"/>
    <w:rsid w:val="008C1B9E"/>
    <w:rsid w:val="008C47B3"/>
    <w:rsid w:val="008D441E"/>
    <w:rsid w:val="008D7CEB"/>
    <w:rsid w:val="008E08D3"/>
    <w:rsid w:val="008E26B0"/>
    <w:rsid w:val="008E653F"/>
    <w:rsid w:val="008F0252"/>
    <w:rsid w:val="008F1462"/>
    <w:rsid w:val="008F2609"/>
    <w:rsid w:val="008F4734"/>
    <w:rsid w:val="008F5427"/>
    <w:rsid w:val="008F594A"/>
    <w:rsid w:val="008F7525"/>
    <w:rsid w:val="00900F14"/>
    <w:rsid w:val="00906919"/>
    <w:rsid w:val="00906B49"/>
    <w:rsid w:val="0091017D"/>
    <w:rsid w:val="00915323"/>
    <w:rsid w:val="009213FB"/>
    <w:rsid w:val="00921FD3"/>
    <w:rsid w:val="0092358E"/>
    <w:rsid w:val="00924A13"/>
    <w:rsid w:val="00926D06"/>
    <w:rsid w:val="009274A9"/>
    <w:rsid w:val="009300FB"/>
    <w:rsid w:val="00936B82"/>
    <w:rsid w:val="00940DC1"/>
    <w:rsid w:val="009423BC"/>
    <w:rsid w:val="00942ADE"/>
    <w:rsid w:val="00943475"/>
    <w:rsid w:val="00943FEC"/>
    <w:rsid w:val="009440AE"/>
    <w:rsid w:val="009442FC"/>
    <w:rsid w:val="009468AE"/>
    <w:rsid w:val="0095194F"/>
    <w:rsid w:val="00951C64"/>
    <w:rsid w:val="00952205"/>
    <w:rsid w:val="00964F17"/>
    <w:rsid w:val="0096789F"/>
    <w:rsid w:val="00970581"/>
    <w:rsid w:val="0097262A"/>
    <w:rsid w:val="00976B35"/>
    <w:rsid w:val="009773F3"/>
    <w:rsid w:val="0097742D"/>
    <w:rsid w:val="00980CB9"/>
    <w:rsid w:val="0098494A"/>
    <w:rsid w:val="00985588"/>
    <w:rsid w:val="00986AD4"/>
    <w:rsid w:val="00986BE4"/>
    <w:rsid w:val="009877D8"/>
    <w:rsid w:val="00987976"/>
    <w:rsid w:val="009910EE"/>
    <w:rsid w:val="0099260B"/>
    <w:rsid w:val="00992E78"/>
    <w:rsid w:val="0099590A"/>
    <w:rsid w:val="00997B3C"/>
    <w:rsid w:val="009A42EF"/>
    <w:rsid w:val="009A6758"/>
    <w:rsid w:val="009B697D"/>
    <w:rsid w:val="009C0F25"/>
    <w:rsid w:val="009C1CAC"/>
    <w:rsid w:val="009C472C"/>
    <w:rsid w:val="009C6E44"/>
    <w:rsid w:val="009D04C1"/>
    <w:rsid w:val="009D0A4B"/>
    <w:rsid w:val="009D182B"/>
    <w:rsid w:val="009D4AAA"/>
    <w:rsid w:val="009D5BB9"/>
    <w:rsid w:val="009D65DF"/>
    <w:rsid w:val="009E2296"/>
    <w:rsid w:val="009F13D9"/>
    <w:rsid w:val="009F2A64"/>
    <w:rsid w:val="009F44F3"/>
    <w:rsid w:val="009F7915"/>
    <w:rsid w:val="00A015B7"/>
    <w:rsid w:val="00A03673"/>
    <w:rsid w:val="00A03CE8"/>
    <w:rsid w:val="00A04BE9"/>
    <w:rsid w:val="00A0507E"/>
    <w:rsid w:val="00A10F39"/>
    <w:rsid w:val="00A112BD"/>
    <w:rsid w:val="00A16157"/>
    <w:rsid w:val="00A169CF"/>
    <w:rsid w:val="00A204D0"/>
    <w:rsid w:val="00A25ACA"/>
    <w:rsid w:val="00A32A71"/>
    <w:rsid w:val="00A32CA6"/>
    <w:rsid w:val="00A32FD4"/>
    <w:rsid w:val="00A33CEF"/>
    <w:rsid w:val="00A41B00"/>
    <w:rsid w:val="00A465CB"/>
    <w:rsid w:val="00A473E8"/>
    <w:rsid w:val="00A5079E"/>
    <w:rsid w:val="00A536A8"/>
    <w:rsid w:val="00A55295"/>
    <w:rsid w:val="00A56FAB"/>
    <w:rsid w:val="00A57B7B"/>
    <w:rsid w:val="00A61610"/>
    <w:rsid w:val="00A641B2"/>
    <w:rsid w:val="00A706AE"/>
    <w:rsid w:val="00A70979"/>
    <w:rsid w:val="00A73DBE"/>
    <w:rsid w:val="00A750FE"/>
    <w:rsid w:val="00A77DCD"/>
    <w:rsid w:val="00A80137"/>
    <w:rsid w:val="00A81CDD"/>
    <w:rsid w:val="00A84391"/>
    <w:rsid w:val="00A8599B"/>
    <w:rsid w:val="00A8638B"/>
    <w:rsid w:val="00A90451"/>
    <w:rsid w:val="00A9073C"/>
    <w:rsid w:val="00A90901"/>
    <w:rsid w:val="00A92509"/>
    <w:rsid w:val="00A936B7"/>
    <w:rsid w:val="00A95996"/>
    <w:rsid w:val="00AA1F76"/>
    <w:rsid w:val="00AA2074"/>
    <w:rsid w:val="00AA428E"/>
    <w:rsid w:val="00AA4DD2"/>
    <w:rsid w:val="00AA4E4B"/>
    <w:rsid w:val="00AA572A"/>
    <w:rsid w:val="00AA65EE"/>
    <w:rsid w:val="00AB1888"/>
    <w:rsid w:val="00AB3280"/>
    <w:rsid w:val="00AC239A"/>
    <w:rsid w:val="00AC4F79"/>
    <w:rsid w:val="00AD6422"/>
    <w:rsid w:val="00AD6F56"/>
    <w:rsid w:val="00AD7705"/>
    <w:rsid w:val="00AE188E"/>
    <w:rsid w:val="00AE1F55"/>
    <w:rsid w:val="00AE3EBC"/>
    <w:rsid w:val="00AE7C1C"/>
    <w:rsid w:val="00AF0825"/>
    <w:rsid w:val="00AF1619"/>
    <w:rsid w:val="00AF1D2F"/>
    <w:rsid w:val="00AF1FF4"/>
    <w:rsid w:val="00AF226E"/>
    <w:rsid w:val="00AF25E9"/>
    <w:rsid w:val="00AF31A3"/>
    <w:rsid w:val="00AF641E"/>
    <w:rsid w:val="00AF72EE"/>
    <w:rsid w:val="00AF787B"/>
    <w:rsid w:val="00B00306"/>
    <w:rsid w:val="00B07539"/>
    <w:rsid w:val="00B12D8A"/>
    <w:rsid w:val="00B2787A"/>
    <w:rsid w:val="00B31CF8"/>
    <w:rsid w:val="00B32181"/>
    <w:rsid w:val="00B41D42"/>
    <w:rsid w:val="00B42602"/>
    <w:rsid w:val="00B45D5C"/>
    <w:rsid w:val="00B46FCE"/>
    <w:rsid w:val="00B52BA1"/>
    <w:rsid w:val="00B52D3B"/>
    <w:rsid w:val="00B546F3"/>
    <w:rsid w:val="00B55F70"/>
    <w:rsid w:val="00B57664"/>
    <w:rsid w:val="00B57A10"/>
    <w:rsid w:val="00B70F60"/>
    <w:rsid w:val="00B805A1"/>
    <w:rsid w:val="00B83FEB"/>
    <w:rsid w:val="00B85EBA"/>
    <w:rsid w:val="00B904FE"/>
    <w:rsid w:val="00B93701"/>
    <w:rsid w:val="00B972F2"/>
    <w:rsid w:val="00BA17AC"/>
    <w:rsid w:val="00BA2246"/>
    <w:rsid w:val="00BA28C9"/>
    <w:rsid w:val="00BA4062"/>
    <w:rsid w:val="00BC132A"/>
    <w:rsid w:val="00BC1712"/>
    <w:rsid w:val="00BC67BB"/>
    <w:rsid w:val="00BD037C"/>
    <w:rsid w:val="00BD09B5"/>
    <w:rsid w:val="00BD1275"/>
    <w:rsid w:val="00BD28FE"/>
    <w:rsid w:val="00BD6959"/>
    <w:rsid w:val="00BD6D51"/>
    <w:rsid w:val="00BE3B8B"/>
    <w:rsid w:val="00BE781A"/>
    <w:rsid w:val="00BF1B2C"/>
    <w:rsid w:val="00BF4237"/>
    <w:rsid w:val="00BF5598"/>
    <w:rsid w:val="00BF7759"/>
    <w:rsid w:val="00C00A78"/>
    <w:rsid w:val="00C030E6"/>
    <w:rsid w:val="00C171C3"/>
    <w:rsid w:val="00C175BD"/>
    <w:rsid w:val="00C30D9E"/>
    <w:rsid w:val="00C335AA"/>
    <w:rsid w:val="00C33620"/>
    <w:rsid w:val="00C345E8"/>
    <w:rsid w:val="00C356A9"/>
    <w:rsid w:val="00C4392C"/>
    <w:rsid w:val="00C47954"/>
    <w:rsid w:val="00C51593"/>
    <w:rsid w:val="00C56C7E"/>
    <w:rsid w:val="00C5789D"/>
    <w:rsid w:val="00C648A1"/>
    <w:rsid w:val="00C662D4"/>
    <w:rsid w:val="00C6631E"/>
    <w:rsid w:val="00C6633A"/>
    <w:rsid w:val="00C6780A"/>
    <w:rsid w:val="00C702C8"/>
    <w:rsid w:val="00C711FB"/>
    <w:rsid w:val="00C72002"/>
    <w:rsid w:val="00C7467E"/>
    <w:rsid w:val="00C74D25"/>
    <w:rsid w:val="00C82C27"/>
    <w:rsid w:val="00C83EFA"/>
    <w:rsid w:val="00C84C53"/>
    <w:rsid w:val="00C85EE5"/>
    <w:rsid w:val="00C86EEE"/>
    <w:rsid w:val="00C8715A"/>
    <w:rsid w:val="00C901EB"/>
    <w:rsid w:val="00C9287D"/>
    <w:rsid w:val="00C92AF8"/>
    <w:rsid w:val="00C93610"/>
    <w:rsid w:val="00C9388B"/>
    <w:rsid w:val="00CA0CE6"/>
    <w:rsid w:val="00CA1B7B"/>
    <w:rsid w:val="00CA1F99"/>
    <w:rsid w:val="00CA2403"/>
    <w:rsid w:val="00CA29D1"/>
    <w:rsid w:val="00CA3300"/>
    <w:rsid w:val="00CA6AD8"/>
    <w:rsid w:val="00CA73C4"/>
    <w:rsid w:val="00CA786E"/>
    <w:rsid w:val="00CB2889"/>
    <w:rsid w:val="00CB28F7"/>
    <w:rsid w:val="00CB4EC0"/>
    <w:rsid w:val="00CB5424"/>
    <w:rsid w:val="00CB710C"/>
    <w:rsid w:val="00CC04EF"/>
    <w:rsid w:val="00CC07FB"/>
    <w:rsid w:val="00CC1899"/>
    <w:rsid w:val="00CC24EA"/>
    <w:rsid w:val="00CC2D87"/>
    <w:rsid w:val="00CC695B"/>
    <w:rsid w:val="00CD236A"/>
    <w:rsid w:val="00CD2AAF"/>
    <w:rsid w:val="00CD2DFE"/>
    <w:rsid w:val="00CD536B"/>
    <w:rsid w:val="00CD5E26"/>
    <w:rsid w:val="00CD63BB"/>
    <w:rsid w:val="00CE0025"/>
    <w:rsid w:val="00CE0D6B"/>
    <w:rsid w:val="00CE26FF"/>
    <w:rsid w:val="00CE2A83"/>
    <w:rsid w:val="00CE46DD"/>
    <w:rsid w:val="00CF3183"/>
    <w:rsid w:val="00CF3214"/>
    <w:rsid w:val="00CF3AFF"/>
    <w:rsid w:val="00D0395C"/>
    <w:rsid w:val="00D06210"/>
    <w:rsid w:val="00D06EA5"/>
    <w:rsid w:val="00D12684"/>
    <w:rsid w:val="00D13614"/>
    <w:rsid w:val="00D201BB"/>
    <w:rsid w:val="00D20C9B"/>
    <w:rsid w:val="00D21582"/>
    <w:rsid w:val="00D2194A"/>
    <w:rsid w:val="00D22F16"/>
    <w:rsid w:val="00D3082C"/>
    <w:rsid w:val="00D30FD0"/>
    <w:rsid w:val="00D31091"/>
    <w:rsid w:val="00D32FB7"/>
    <w:rsid w:val="00D347C9"/>
    <w:rsid w:val="00D412C3"/>
    <w:rsid w:val="00D505BD"/>
    <w:rsid w:val="00D5212C"/>
    <w:rsid w:val="00D52B76"/>
    <w:rsid w:val="00D535EC"/>
    <w:rsid w:val="00D53E96"/>
    <w:rsid w:val="00D53FE7"/>
    <w:rsid w:val="00D547D8"/>
    <w:rsid w:val="00D54A4B"/>
    <w:rsid w:val="00D565B5"/>
    <w:rsid w:val="00D645EE"/>
    <w:rsid w:val="00D653B0"/>
    <w:rsid w:val="00D702E6"/>
    <w:rsid w:val="00D7113C"/>
    <w:rsid w:val="00D719DE"/>
    <w:rsid w:val="00D748B9"/>
    <w:rsid w:val="00D74C7F"/>
    <w:rsid w:val="00D76A9C"/>
    <w:rsid w:val="00D800FE"/>
    <w:rsid w:val="00D810A8"/>
    <w:rsid w:val="00D827BA"/>
    <w:rsid w:val="00D84A43"/>
    <w:rsid w:val="00D84C19"/>
    <w:rsid w:val="00D84DEE"/>
    <w:rsid w:val="00D85B06"/>
    <w:rsid w:val="00D9514E"/>
    <w:rsid w:val="00D962BF"/>
    <w:rsid w:val="00D977BE"/>
    <w:rsid w:val="00D97B45"/>
    <w:rsid w:val="00DA01FD"/>
    <w:rsid w:val="00DA1731"/>
    <w:rsid w:val="00DA1EAA"/>
    <w:rsid w:val="00DA5406"/>
    <w:rsid w:val="00DA5669"/>
    <w:rsid w:val="00DB066F"/>
    <w:rsid w:val="00DB13F9"/>
    <w:rsid w:val="00DB5626"/>
    <w:rsid w:val="00DC0A04"/>
    <w:rsid w:val="00DC24B8"/>
    <w:rsid w:val="00DC5154"/>
    <w:rsid w:val="00DC618A"/>
    <w:rsid w:val="00DC6585"/>
    <w:rsid w:val="00DC6C27"/>
    <w:rsid w:val="00DD00E2"/>
    <w:rsid w:val="00DD02C5"/>
    <w:rsid w:val="00DD1A06"/>
    <w:rsid w:val="00DD23CF"/>
    <w:rsid w:val="00DD3B27"/>
    <w:rsid w:val="00DD5B7D"/>
    <w:rsid w:val="00DD6656"/>
    <w:rsid w:val="00DE1690"/>
    <w:rsid w:val="00DE224C"/>
    <w:rsid w:val="00DE60BE"/>
    <w:rsid w:val="00DE7EE7"/>
    <w:rsid w:val="00DF03A0"/>
    <w:rsid w:val="00DF3A75"/>
    <w:rsid w:val="00DF422F"/>
    <w:rsid w:val="00DF574C"/>
    <w:rsid w:val="00DF5FAE"/>
    <w:rsid w:val="00DF6F1C"/>
    <w:rsid w:val="00E0020E"/>
    <w:rsid w:val="00E05CFF"/>
    <w:rsid w:val="00E05E28"/>
    <w:rsid w:val="00E061CB"/>
    <w:rsid w:val="00E073F5"/>
    <w:rsid w:val="00E1239B"/>
    <w:rsid w:val="00E12F10"/>
    <w:rsid w:val="00E13609"/>
    <w:rsid w:val="00E137D2"/>
    <w:rsid w:val="00E14959"/>
    <w:rsid w:val="00E20D0F"/>
    <w:rsid w:val="00E22D75"/>
    <w:rsid w:val="00E23982"/>
    <w:rsid w:val="00E23A3B"/>
    <w:rsid w:val="00E262A4"/>
    <w:rsid w:val="00E26FA2"/>
    <w:rsid w:val="00E32ADE"/>
    <w:rsid w:val="00E336F6"/>
    <w:rsid w:val="00E34F1A"/>
    <w:rsid w:val="00E354C3"/>
    <w:rsid w:val="00E356EE"/>
    <w:rsid w:val="00E3784F"/>
    <w:rsid w:val="00E40294"/>
    <w:rsid w:val="00E42D6D"/>
    <w:rsid w:val="00E43BF2"/>
    <w:rsid w:val="00E4447A"/>
    <w:rsid w:val="00E44D67"/>
    <w:rsid w:val="00E44F5B"/>
    <w:rsid w:val="00E451A3"/>
    <w:rsid w:val="00E45715"/>
    <w:rsid w:val="00E51A2D"/>
    <w:rsid w:val="00E52757"/>
    <w:rsid w:val="00E54256"/>
    <w:rsid w:val="00E563F0"/>
    <w:rsid w:val="00E6094B"/>
    <w:rsid w:val="00E6165A"/>
    <w:rsid w:val="00E6286D"/>
    <w:rsid w:val="00E62CDD"/>
    <w:rsid w:val="00E65E81"/>
    <w:rsid w:val="00E6661D"/>
    <w:rsid w:val="00E672CC"/>
    <w:rsid w:val="00E704D8"/>
    <w:rsid w:val="00E71B52"/>
    <w:rsid w:val="00E72521"/>
    <w:rsid w:val="00E74FAF"/>
    <w:rsid w:val="00E7578C"/>
    <w:rsid w:val="00E77E97"/>
    <w:rsid w:val="00E801CB"/>
    <w:rsid w:val="00E81045"/>
    <w:rsid w:val="00E82192"/>
    <w:rsid w:val="00E82806"/>
    <w:rsid w:val="00E8430A"/>
    <w:rsid w:val="00E8786C"/>
    <w:rsid w:val="00E94B7A"/>
    <w:rsid w:val="00E9552C"/>
    <w:rsid w:val="00EA0091"/>
    <w:rsid w:val="00EA0C8D"/>
    <w:rsid w:val="00EA2B92"/>
    <w:rsid w:val="00EA34C0"/>
    <w:rsid w:val="00EA4CD6"/>
    <w:rsid w:val="00EA6D57"/>
    <w:rsid w:val="00EA73B6"/>
    <w:rsid w:val="00EB0823"/>
    <w:rsid w:val="00EB60CE"/>
    <w:rsid w:val="00EB6A9D"/>
    <w:rsid w:val="00EB7213"/>
    <w:rsid w:val="00EC01B8"/>
    <w:rsid w:val="00EC175A"/>
    <w:rsid w:val="00EC2AD5"/>
    <w:rsid w:val="00EC6BB8"/>
    <w:rsid w:val="00EC7657"/>
    <w:rsid w:val="00EC7A5A"/>
    <w:rsid w:val="00ED0A92"/>
    <w:rsid w:val="00ED193C"/>
    <w:rsid w:val="00ED334D"/>
    <w:rsid w:val="00ED3523"/>
    <w:rsid w:val="00ED3725"/>
    <w:rsid w:val="00ED47DB"/>
    <w:rsid w:val="00ED4F42"/>
    <w:rsid w:val="00ED520B"/>
    <w:rsid w:val="00ED5511"/>
    <w:rsid w:val="00ED6BF0"/>
    <w:rsid w:val="00ED7CDE"/>
    <w:rsid w:val="00EE0983"/>
    <w:rsid w:val="00EE155F"/>
    <w:rsid w:val="00EE3124"/>
    <w:rsid w:val="00EE58AF"/>
    <w:rsid w:val="00EE6C44"/>
    <w:rsid w:val="00EF16E1"/>
    <w:rsid w:val="00EF484A"/>
    <w:rsid w:val="00EF585F"/>
    <w:rsid w:val="00F021CE"/>
    <w:rsid w:val="00F037D0"/>
    <w:rsid w:val="00F04517"/>
    <w:rsid w:val="00F049BB"/>
    <w:rsid w:val="00F06CD1"/>
    <w:rsid w:val="00F10C2D"/>
    <w:rsid w:val="00F1104E"/>
    <w:rsid w:val="00F13504"/>
    <w:rsid w:val="00F1452C"/>
    <w:rsid w:val="00F15EA4"/>
    <w:rsid w:val="00F22D96"/>
    <w:rsid w:val="00F2450E"/>
    <w:rsid w:val="00F24908"/>
    <w:rsid w:val="00F249DD"/>
    <w:rsid w:val="00F262C4"/>
    <w:rsid w:val="00F27A13"/>
    <w:rsid w:val="00F27A9E"/>
    <w:rsid w:val="00F33226"/>
    <w:rsid w:val="00F33612"/>
    <w:rsid w:val="00F33879"/>
    <w:rsid w:val="00F34EFA"/>
    <w:rsid w:val="00F352A4"/>
    <w:rsid w:val="00F36325"/>
    <w:rsid w:val="00F370C0"/>
    <w:rsid w:val="00F41FBF"/>
    <w:rsid w:val="00F44570"/>
    <w:rsid w:val="00F5048D"/>
    <w:rsid w:val="00F51DB0"/>
    <w:rsid w:val="00F53A91"/>
    <w:rsid w:val="00F53F8D"/>
    <w:rsid w:val="00F556B7"/>
    <w:rsid w:val="00F56924"/>
    <w:rsid w:val="00F618D7"/>
    <w:rsid w:val="00F631D0"/>
    <w:rsid w:val="00F65072"/>
    <w:rsid w:val="00F652A0"/>
    <w:rsid w:val="00F65CC0"/>
    <w:rsid w:val="00F80080"/>
    <w:rsid w:val="00F81543"/>
    <w:rsid w:val="00F81FB8"/>
    <w:rsid w:val="00F82C6E"/>
    <w:rsid w:val="00F8531E"/>
    <w:rsid w:val="00F855F9"/>
    <w:rsid w:val="00F86B57"/>
    <w:rsid w:val="00F87185"/>
    <w:rsid w:val="00F876F1"/>
    <w:rsid w:val="00F93DCA"/>
    <w:rsid w:val="00F95BB9"/>
    <w:rsid w:val="00F95F8B"/>
    <w:rsid w:val="00F9727B"/>
    <w:rsid w:val="00FA060A"/>
    <w:rsid w:val="00FA25F9"/>
    <w:rsid w:val="00FA32FF"/>
    <w:rsid w:val="00FA3717"/>
    <w:rsid w:val="00FB1D5A"/>
    <w:rsid w:val="00FB34A6"/>
    <w:rsid w:val="00FB3658"/>
    <w:rsid w:val="00FB6861"/>
    <w:rsid w:val="00FB7023"/>
    <w:rsid w:val="00FC1BA3"/>
    <w:rsid w:val="00FC325D"/>
    <w:rsid w:val="00FC5992"/>
    <w:rsid w:val="00FC5B3B"/>
    <w:rsid w:val="00FC7EAB"/>
    <w:rsid w:val="00FD07BA"/>
    <w:rsid w:val="00FD07EE"/>
    <w:rsid w:val="00FD1EFF"/>
    <w:rsid w:val="00FD253B"/>
    <w:rsid w:val="00FD3FE1"/>
    <w:rsid w:val="00FD48A7"/>
    <w:rsid w:val="00FD52E0"/>
    <w:rsid w:val="00FD67F3"/>
    <w:rsid w:val="00FD7142"/>
    <w:rsid w:val="00FE65B6"/>
    <w:rsid w:val="00FF088F"/>
    <w:rsid w:val="00FF0FA8"/>
    <w:rsid w:val="00FF42DB"/>
    <w:rsid w:val="00FF56A8"/>
    <w:rsid w:val="00FF6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."/>
  <w:listSeparator w:val=";"/>
  <w14:docId w14:val="26CC011F"/>
  <w15:chartTrackingRefBased/>
  <w15:docId w15:val="{597FFD66-55B4-4F50-9EFD-18C64FE3E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aliases w:val="Text"/>
    <w:qFormat/>
    <w:rsid w:val="00192A04"/>
    <w:rPr>
      <w:rFonts w:ascii="CorpoSLig" w:hAnsi="CorpoSLig"/>
      <w:sz w:val="24"/>
      <w:szCs w:val="24"/>
    </w:rPr>
  </w:style>
  <w:style w:type="paragraph" w:styleId="berschrift1">
    <w:name w:val="heading 1"/>
    <w:aliases w:val="Betreff"/>
    <w:basedOn w:val="Standard"/>
    <w:next w:val="Standard"/>
    <w:qFormat/>
    <w:rsid w:val="00ED7CDE"/>
    <w:pPr>
      <w:keepNext/>
      <w:spacing w:before="120" w:line="480" w:lineRule="auto"/>
      <w:outlineLvl w:val="0"/>
    </w:pPr>
    <w:rPr>
      <w:rFonts w:ascii="CorpoS" w:hAnsi="CorpoS" w:cs="Arial"/>
      <w:bCs/>
      <w:kern w:val="32"/>
      <w:sz w:val="28"/>
      <w:szCs w:val="32"/>
    </w:rPr>
  </w:style>
  <w:style w:type="paragraph" w:styleId="berschrift2">
    <w:name w:val="heading 2"/>
    <w:aliases w:val="Subtitel"/>
    <w:basedOn w:val="Standard"/>
    <w:next w:val="Standard"/>
    <w:qFormat/>
    <w:rsid w:val="00ED7CDE"/>
    <w:pPr>
      <w:keepNext/>
      <w:outlineLvl w:val="1"/>
    </w:pPr>
    <w:rPr>
      <w:rFonts w:ascii="CorpoS" w:hAnsi="CorpoS" w:cs="Arial"/>
      <w:bCs/>
      <w:iCs/>
      <w:szCs w:val="28"/>
    </w:rPr>
  </w:style>
  <w:style w:type="paragraph" w:styleId="berschrift3">
    <w:name w:val="heading 3"/>
    <w:aliases w:val="Date"/>
    <w:basedOn w:val="Standard"/>
    <w:next w:val="Standard"/>
    <w:qFormat/>
    <w:rsid w:val="00ED7CDE"/>
    <w:pPr>
      <w:keepNext/>
      <w:outlineLvl w:val="2"/>
    </w:pPr>
    <w:rPr>
      <w:rFonts w:cs="Arial"/>
      <w:bCs/>
      <w:sz w:val="20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rsid w:val="00ED7CDE"/>
    <w:pPr>
      <w:tabs>
        <w:tab w:val="center" w:pos="4536"/>
        <w:tab w:val="right" w:pos="9072"/>
      </w:tabs>
    </w:pPr>
  </w:style>
  <w:style w:type="numbering" w:customStyle="1" w:styleId="Aufzhlung">
    <w:name w:val="Aufzählung"/>
    <w:rsid w:val="00CE2A83"/>
    <w:pPr>
      <w:numPr>
        <w:numId w:val="1"/>
      </w:numPr>
    </w:pPr>
  </w:style>
  <w:style w:type="character" w:customStyle="1" w:styleId="Kopiean">
    <w:name w:val="Kopie an"/>
    <w:rsid w:val="00ED7CDE"/>
    <w:rPr>
      <w:rFonts w:ascii="CorpoS" w:hAnsi="CorpoS"/>
      <w:bCs/>
      <w:sz w:val="24"/>
    </w:rPr>
  </w:style>
  <w:style w:type="character" w:styleId="Seitenzahl">
    <w:name w:val="page number"/>
    <w:basedOn w:val="Absatz-Standardschriftart"/>
    <w:rsid w:val="00ED7CDE"/>
  </w:style>
  <w:style w:type="paragraph" w:styleId="Kopfzeile">
    <w:name w:val="header"/>
    <w:basedOn w:val="Standard"/>
    <w:rsid w:val="00ED7CDE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ED7C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ressblock">
    <w:name w:val="Adressblock"/>
    <w:basedOn w:val="Standard"/>
    <w:rsid w:val="00ED7CDE"/>
    <w:pPr>
      <w:jc w:val="right"/>
    </w:pPr>
    <w:rPr>
      <w:sz w:val="18"/>
      <w:szCs w:val="20"/>
    </w:rPr>
  </w:style>
  <w:style w:type="paragraph" w:styleId="Sprechblasentext">
    <w:name w:val="Balloon Text"/>
    <w:basedOn w:val="Standard"/>
    <w:semiHidden/>
    <w:rsid w:val="00CD5E26"/>
    <w:rPr>
      <w:rFonts w:ascii="Tahoma" w:hAnsi="Tahoma" w:cs="Tahoma"/>
      <w:sz w:val="16"/>
      <w:szCs w:val="16"/>
    </w:rPr>
  </w:style>
  <w:style w:type="table" w:customStyle="1" w:styleId="Tabellengitternetz1">
    <w:name w:val="Tabellengitternetz1"/>
    <w:basedOn w:val="NormaleTabelle"/>
    <w:next w:val="Tabellenraster"/>
    <w:rsid w:val="00E4447A"/>
    <w:pPr>
      <w:spacing w:line="272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kumentstruktur">
    <w:name w:val="Document Map"/>
    <w:basedOn w:val="Standard"/>
    <w:semiHidden/>
    <w:rsid w:val="00F13504"/>
    <w:pPr>
      <w:shd w:val="clear" w:color="auto" w:fill="000080"/>
    </w:pPr>
    <w:rPr>
      <w:rFonts w:ascii="Tahoma" w:hAnsi="Tahoma" w:cs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3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bruapp01\progs32\SL7_6.07\IndivReports\_CH%20SZZ%20Zofingen_Speiseplan_Schule%20Zof_neu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FD58B8-7E26-484F-9702-FED3D6000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_CH SZZ Zofingen_Speiseplan_Schule Zof_neu</Template>
  <TotalTime>0</TotalTime>
  <Pages>1</Pages>
  <Words>96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    </vt:lpstr>
    </vt:vector>
  </TitlesOfParts>
  <Company>Stadtverwaltung Zofingen</Company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</dc:title>
  <dc:subject/>
  <dc:creator>Marcel Wüest</dc:creator>
  <cp:keywords/>
  <cp:lastModifiedBy>Marcel Wüest</cp:lastModifiedBy>
  <cp:revision>1</cp:revision>
  <cp:lastPrinted>2017-07-25T12:12:00Z</cp:lastPrinted>
  <dcterms:created xsi:type="dcterms:W3CDTF">2026-04-04T11:55:00Z</dcterms:created>
  <dcterms:modified xsi:type="dcterms:W3CDTF">2026-04-04T11:57:00Z</dcterms:modified>
</cp:coreProperties>
</file>