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56C0C" w14:textId="51119336" w:rsidR="00DD02C5" w:rsidRPr="00DD02C5" w:rsidRDefault="00B528C2" w:rsidP="003B2AA1">
      <w:pPr>
        <w:rPr>
          <w:rFonts w:ascii="Aptos" w:hAnsi="Aptos"/>
          <w:szCs w:val="1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403931E" wp14:editId="38452E64">
            <wp:simplePos x="0" y="0"/>
            <wp:positionH relativeFrom="margin">
              <wp:posOffset>3971290</wp:posOffset>
            </wp:positionH>
            <wp:positionV relativeFrom="paragraph">
              <wp:posOffset>-475615</wp:posOffset>
            </wp:positionV>
            <wp:extent cx="2479675" cy="464185"/>
            <wp:effectExtent l="0" t="0" r="0" b="0"/>
            <wp:wrapNone/>
            <wp:docPr id="3" name="Grafik 1" descr="Ein Bild, das Text, Schrift, Grafiken, Typograf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ext, Schrift, Grafiken, Typografi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203DA5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  <w:r w:rsidR="00FD67F3" w:rsidRPr="00DD02C5">
        <w:rPr>
          <w:rFonts w:ascii="Aptos" w:hAnsi="Aptos"/>
          <w:szCs w:val="18"/>
        </w:rPr>
        <w:tab/>
      </w:r>
    </w:p>
    <w:p w14:paraId="42BEEEDD" w14:textId="77777777" w:rsidR="00FD67F3" w:rsidRPr="00DD02C5" w:rsidRDefault="00FD67F3" w:rsidP="003B2AA1">
      <w:pPr>
        <w:rPr>
          <w:rFonts w:ascii="Aptos" w:hAnsi="Aptos"/>
          <w:sz w:val="16"/>
          <w:szCs w:val="16"/>
        </w:rPr>
      </w:pP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  <w:r w:rsidRPr="00DD02C5">
        <w:rPr>
          <w:rFonts w:ascii="Aptos" w:hAnsi="Aptos"/>
          <w:szCs w:val="18"/>
        </w:rPr>
        <w:tab/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2478"/>
        <w:gridCol w:w="6540"/>
        <w:gridCol w:w="108"/>
      </w:tblGrid>
      <w:tr w:rsidR="008452C2" w:rsidRPr="00DD02C5" w14:paraId="3A3CB571" w14:textId="77777777" w:rsidTr="006B550E">
        <w:trPr>
          <w:gridAfter w:val="1"/>
          <w:wAfter w:w="108" w:type="dxa"/>
          <w:trHeight w:hRule="exact" w:val="1797"/>
        </w:trPr>
        <w:tc>
          <w:tcPr>
            <w:tcW w:w="103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E5A58" w14:textId="77777777" w:rsidR="008452C2" w:rsidRPr="003E397D" w:rsidRDefault="006646B8" w:rsidP="003E397D">
            <w:pPr>
              <w:rPr>
                <w:rFonts w:ascii="Aptos" w:hAnsi="Aptos"/>
                <w:sz w:val="52"/>
                <w:szCs w:val="52"/>
              </w:rPr>
            </w:pPr>
            <w:r w:rsidRPr="003E397D">
              <w:rPr>
                <w:rFonts w:ascii="Aptos" w:hAnsi="Aptos"/>
                <w:sz w:val="52"/>
                <w:szCs w:val="52"/>
              </w:rPr>
              <w:t>Mittagstisch Schule Zofingen</w:t>
            </w:r>
          </w:p>
        </w:tc>
      </w:tr>
      <w:tr w:rsidR="008452C2" w:rsidRPr="00DD02C5" w14:paraId="535CFD68" w14:textId="77777777" w:rsidTr="006B550E">
        <w:trPr>
          <w:gridAfter w:val="2"/>
          <w:wAfter w:w="6648" w:type="dxa"/>
          <w:trHeight w:hRule="exact" w:val="111"/>
        </w:trPr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0970DD" w14:textId="77777777" w:rsidR="008452C2" w:rsidRPr="00DD02C5" w:rsidRDefault="008452C2" w:rsidP="00D21582">
            <w:pPr>
              <w:rPr>
                <w:rFonts w:ascii="Aptos" w:hAnsi="Aptos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3BACB1" w14:textId="77777777" w:rsidR="008452C2" w:rsidRPr="00DD02C5" w:rsidRDefault="008452C2" w:rsidP="00D21582">
            <w:pPr>
              <w:rPr>
                <w:rFonts w:ascii="Aptos" w:hAnsi="Aptos"/>
                <w:sz w:val="16"/>
                <w:szCs w:val="16"/>
              </w:rPr>
            </w:pPr>
          </w:p>
        </w:tc>
      </w:tr>
      <w:tr w:rsidR="008452C2" w:rsidRPr="00DD02C5" w14:paraId="4B472C39" w14:textId="77777777" w:rsidTr="006B550E">
        <w:trPr>
          <w:trHeight w:hRule="exact" w:val="4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726968" w14:textId="77777777" w:rsidR="008452C2" w:rsidRPr="00DD02C5" w:rsidRDefault="008452C2" w:rsidP="00054ED8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Datum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D428078" w14:textId="77777777" w:rsidR="008452C2" w:rsidRPr="00DD02C5" w:rsidRDefault="008452C2" w:rsidP="00203DA5">
            <w:pPr>
              <w:tabs>
                <w:tab w:val="left" w:pos="2506"/>
              </w:tabs>
              <w:jc w:val="center"/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Mittagessen</w:t>
            </w:r>
          </w:p>
        </w:tc>
      </w:tr>
      <w:tr w:rsidR="008452C2" w:rsidRPr="00DD02C5" w14:paraId="58C2025F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4785C21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Montag</w:t>
            </w:r>
          </w:p>
          <w:p w14:paraId="1873142A" w14:textId="77777777" w:rsidR="008452C2" w:rsidRPr="00DD02C5" w:rsidRDefault="00B528C2" w:rsidP="00B00306">
            <w:pPr>
              <w:rPr>
                <w:rFonts w:ascii="Aptos" w:hAnsi="Aptos"/>
                <w:sz w:val="20"/>
                <w:szCs w:val="20"/>
              </w:rPr>
            </w:pPr>
            <w:bookmarkStart w:id="0" w:name="MZ3Tag1"/>
            <w:bookmarkEnd w:id="0"/>
            <w:r>
              <w:rPr>
                <w:rFonts w:ascii="Aptos" w:hAnsi="Aptos"/>
                <w:sz w:val="20"/>
                <w:szCs w:val="20"/>
              </w:rPr>
              <w:t>08.06.2026</w:t>
            </w:r>
          </w:p>
        </w:tc>
        <w:tc>
          <w:tcPr>
            <w:tcW w:w="91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D94F40" w14:textId="5A64DE93" w:rsidR="008452C2" w:rsidRPr="00DD02C5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" w:name="MZ3KF1TAG1TEIL1"/>
            <w:bookmarkEnd w:id="1"/>
            <w:r>
              <w:rPr>
                <w:rFonts w:ascii="Aptos" w:hAnsi="Aptos"/>
                <w:sz w:val="22"/>
                <w:szCs w:val="22"/>
              </w:rPr>
              <w:t>Kalbshackbraten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2" w:name="MZ3KF1TAG1TEIL2"/>
            <w:bookmarkEnd w:id="2"/>
            <w:r>
              <w:rPr>
                <w:rFonts w:ascii="Aptos" w:hAnsi="Aptos"/>
                <w:sz w:val="22"/>
                <w:szCs w:val="22"/>
              </w:rPr>
              <w:br/>
              <w:t>Braune Sauce</w:t>
            </w:r>
            <w:r>
              <w:rPr>
                <w:rFonts w:ascii="Aptos" w:hAnsi="Aptos"/>
                <w:sz w:val="22"/>
                <w:szCs w:val="22"/>
              </w:rPr>
              <w:br/>
              <w:t>Kartoffelgratin &amp; Mischsalat</w:t>
            </w:r>
            <w:r>
              <w:rPr>
                <w:rFonts w:ascii="Aptos" w:hAnsi="Aptos"/>
                <w:sz w:val="22"/>
                <w:szCs w:val="22"/>
              </w:rPr>
              <w:br/>
              <w:t xml:space="preserve">Saisonale Früchte </w:t>
            </w:r>
          </w:p>
        </w:tc>
      </w:tr>
      <w:tr w:rsidR="008452C2" w:rsidRPr="00DD02C5" w14:paraId="44F9ECCE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25E1D23A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ABB22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3" w:name="MZ3KF2TAG1TEIL1"/>
            <w:bookmarkEnd w:id="3"/>
            <w:r w:rsidR="00B528C2">
              <w:rPr>
                <w:rFonts w:ascii="Aptos" w:hAnsi="Aptos"/>
                <w:sz w:val="22"/>
                <w:szCs w:val="22"/>
              </w:rPr>
              <w:t>Zucchini-Piccata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53F244E5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2FE726D" w14:textId="77777777" w:rsidR="008452C2" w:rsidRPr="00DD02C5" w:rsidRDefault="00320141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Dienstag</w:t>
            </w:r>
          </w:p>
          <w:p w14:paraId="3678A666" w14:textId="77777777" w:rsidR="008452C2" w:rsidRPr="00DD02C5" w:rsidRDefault="00B528C2" w:rsidP="00B00306">
            <w:pPr>
              <w:rPr>
                <w:rFonts w:ascii="Aptos" w:hAnsi="Aptos"/>
                <w:sz w:val="20"/>
                <w:szCs w:val="20"/>
              </w:rPr>
            </w:pPr>
            <w:bookmarkStart w:id="4" w:name="MZ3Tag2"/>
            <w:bookmarkEnd w:id="4"/>
            <w:r>
              <w:rPr>
                <w:rFonts w:ascii="Aptos" w:hAnsi="Aptos"/>
                <w:sz w:val="20"/>
                <w:szCs w:val="20"/>
              </w:rPr>
              <w:t>09.06.2026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274163B" w14:textId="77777777" w:rsidR="00B528C2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5" w:name="MZ3KF1TAG2TEIL1"/>
            <w:bookmarkEnd w:id="5"/>
            <w:r>
              <w:rPr>
                <w:rFonts w:ascii="Aptos" w:hAnsi="Aptos"/>
                <w:sz w:val="22"/>
                <w:szCs w:val="22"/>
              </w:rPr>
              <w:t xml:space="preserve">Kernser Spaghetti </w:t>
            </w:r>
          </w:p>
          <w:p w14:paraId="413FC066" w14:textId="072225C7" w:rsidR="008452C2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Tomaten</w:t>
            </w:r>
            <w:r w:rsidR="00AF6E33">
              <w:rPr>
                <w:rFonts w:ascii="Aptos" w:hAnsi="Aptos"/>
                <w:sz w:val="22"/>
                <w:szCs w:val="22"/>
              </w:rPr>
              <w:t>sauce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6" w:name="MZ3KF1TAG2TEIL2"/>
            <w:bookmarkEnd w:id="6"/>
            <w:r>
              <w:rPr>
                <w:rFonts w:ascii="Aptos" w:hAnsi="Aptos"/>
                <w:sz w:val="22"/>
                <w:szCs w:val="22"/>
              </w:rPr>
              <w:t>&amp; Reibkäse</w:t>
            </w:r>
            <w:r>
              <w:rPr>
                <w:rFonts w:ascii="Aptos" w:hAnsi="Aptos"/>
                <w:sz w:val="22"/>
                <w:szCs w:val="22"/>
              </w:rPr>
              <w:br/>
              <w:t>Saisonsalat</w:t>
            </w:r>
          </w:p>
          <w:p w14:paraId="4D9478FC" w14:textId="45C4DBDA" w:rsidR="00B528C2" w:rsidRPr="00DD02C5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02EB7883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049EDDF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372DF8" w14:textId="5B5F111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7" w:name="MZ3KF2TAG2TEIL1"/>
            <w:bookmarkEnd w:id="7"/>
            <w:r w:rsidR="00AF6E33">
              <w:rPr>
                <w:rFonts w:ascii="Aptos" w:hAnsi="Aptos"/>
                <w:sz w:val="22"/>
                <w:szCs w:val="22"/>
              </w:rPr>
              <w:t>Pestorahmsauce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4033B71C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E7ADEFB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Mittwoch</w:t>
            </w:r>
          </w:p>
          <w:p w14:paraId="6AC90F29" w14:textId="77777777" w:rsidR="008452C2" w:rsidRPr="00DD02C5" w:rsidRDefault="00B528C2" w:rsidP="00B00306">
            <w:pPr>
              <w:rPr>
                <w:rFonts w:ascii="Aptos" w:hAnsi="Aptos"/>
                <w:sz w:val="20"/>
                <w:szCs w:val="20"/>
              </w:rPr>
            </w:pPr>
            <w:bookmarkStart w:id="8" w:name="MZ3Tag3"/>
            <w:bookmarkEnd w:id="8"/>
            <w:r>
              <w:rPr>
                <w:rFonts w:ascii="Aptos" w:hAnsi="Aptos"/>
                <w:sz w:val="20"/>
                <w:szCs w:val="20"/>
              </w:rPr>
              <w:t>10.06.2026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548B8A" w14:textId="0CE15F98" w:rsidR="008452C2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9" w:name="MZ3KF1TAG3TEIL1"/>
            <w:bookmarkEnd w:id="9"/>
            <w:r>
              <w:rPr>
                <w:rFonts w:ascii="Aptos" w:hAnsi="Aptos"/>
                <w:sz w:val="22"/>
                <w:szCs w:val="22"/>
              </w:rPr>
              <w:t>Sautiertes Pouletbrüstli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0" w:name="MZ3KF1TAG3TEIL2"/>
            <w:bookmarkEnd w:id="10"/>
            <w:r>
              <w:rPr>
                <w:rFonts w:ascii="Aptos" w:hAnsi="Aptos"/>
                <w:sz w:val="22"/>
                <w:szCs w:val="22"/>
              </w:rPr>
              <w:br/>
              <w:t>Braune Sauce</w:t>
            </w:r>
            <w:r>
              <w:rPr>
                <w:rFonts w:ascii="Aptos" w:hAnsi="Aptos"/>
                <w:sz w:val="22"/>
                <w:szCs w:val="22"/>
              </w:rPr>
              <w:br/>
              <w:t>Bratkartoffel &amp; Maissalat</w:t>
            </w:r>
          </w:p>
          <w:p w14:paraId="3E578FC8" w14:textId="0F7A040E" w:rsidR="00B528C2" w:rsidRPr="00DD02C5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4BEC2826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1B0483A4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F596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1" w:name="MZ3KF2TAG3TEIL1"/>
            <w:bookmarkEnd w:id="11"/>
            <w:r w:rsidR="00B528C2">
              <w:rPr>
                <w:rFonts w:ascii="Aptos" w:hAnsi="Aptos"/>
                <w:sz w:val="22"/>
                <w:szCs w:val="22"/>
              </w:rPr>
              <w:t>Gemüseschnitzel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62DFE096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3DCD1D89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Donnerstag</w:t>
            </w:r>
          </w:p>
          <w:p w14:paraId="00F2E18C" w14:textId="77777777" w:rsidR="008452C2" w:rsidRPr="00DD02C5" w:rsidRDefault="00B528C2" w:rsidP="00B00306">
            <w:pPr>
              <w:rPr>
                <w:rFonts w:ascii="Aptos" w:hAnsi="Aptos"/>
                <w:sz w:val="20"/>
                <w:szCs w:val="20"/>
              </w:rPr>
            </w:pPr>
            <w:bookmarkStart w:id="12" w:name="MZ3Tag4"/>
            <w:bookmarkEnd w:id="12"/>
            <w:r>
              <w:rPr>
                <w:rFonts w:ascii="Aptos" w:hAnsi="Aptos"/>
                <w:sz w:val="20"/>
                <w:szCs w:val="20"/>
              </w:rPr>
              <w:t>11.06.2026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0C363FF" w14:textId="13967CD7" w:rsidR="008452C2" w:rsidRPr="00DD02C5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3" w:name="MZ3KF1TAG4TEIL1"/>
            <w:bookmarkEnd w:id="13"/>
            <w:r>
              <w:rPr>
                <w:rFonts w:ascii="Aptos" w:hAnsi="Aptos"/>
                <w:sz w:val="22"/>
                <w:szCs w:val="22"/>
              </w:rPr>
              <w:t>Kalbsbratwurst (Schwein)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4" w:name="MZ3KF1TAG4TEIL2"/>
            <w:bookmarkEnd w:id="14"/>
            <w:r>
              <w:rPr>
                <w:rFonts w:ascii="Aptos" w:hAnsi="Aptos"/>
                <w:sz w:val="22"/>
                <w:szCs w:val="22"/>
              </w:rPr>
              <w:br/>
              <w:t>Braune Sauce</w:t>
            </w:r>
            <w:r>
              <w:rPr>
                <w:rFonts w:ascii="Aptos" w:hAnsi="Aptos"/>
                <w:sz w:val="22"/>
                <w:szCs w:val="22"/>
              </w:rPr>
              <w:br/>
              <w:t>Kartoffelcuts &amp; Saisonsalat</w:t>
            </w:r>
            <w:r>
              <w:rPr>
                <w:rFonts w:ascii="Aptos" w:hAnsi="Aptos"/>
                <w:sz w:val="22"/>
                <w:szCs w:val="22"/>
              </w:rPr>
              <w:br/>
              <w:t xml:space="preserve">Saisonale Früchte </w:t>
            </w:r>
          </w:p>
        </w:tc>
      </w:tr>
      <w:tr w:rsidR="008452C2" w:rsidRPr="00DD02C5" w14:paraId="18038D9B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41B7D39D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3DF597" w14:textId="6FEB10B8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5" w:name="MZ3KF2TAG4TEIL1"/>
            <w:bookmarkEnd w:id="15"/>
            <w:r w:rsidR="00B528C2">
              <w:rPr>
                <w:rFonts w:ascii="Aptos" w:hAnsi="Aptos"/>
                <w:sz w:val="22"/>
                <w:szCs w:val="22"/>
              </w:rPr>
              <w:t>Quorngeschnetzeltes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  <w:tr w:rsidR="008452C2" w:rsidRPr="00DD02C5" w14:paraId="5159FA48" w14:textId="77777777" w:rsidTr="006B550E">
        <w:trPr>
          <w:trHeight w:hRule="exact" w:val="1291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5B5C2E6D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  <w:r w:rsidRPr="00DD02C5">
              <w:rPr>
                <w:rFonts w:ascii="Aptos" w:hAnsi="Aptos"/>
                <w:sz w:val="20"/>
                <w:szCs w:val="20"/>
              </w:rPr>
              <w:t>Freitag</w:t>
            </w:r>
          </w:p>
          <w:p w14:paraId="7A6DF17F" w14:textId="77777777" w:rsidR="008452C2" w:rsidRPr="00DD02C5" w:rsidRDefault="00B528C2" w:rsidP="00B00306">
            <w:pPr>
              <w:rPr>
                <w:rFonts w:ascii="Aptos" w:hAnsi="Aptos"/>
                <w:sz w:val="20"/>
                <w:szCs w:val="20"/>
              </w:rPr>
            </w:pPr>
            <w:bookmarkStart w:id="16" w:name="MZ3Tag5"/>
            <w:bookmarkEnd w:id="16"/>
            <w:r>
              <w:rPr>
                <w:rFonts w:ascii="Aptos" w:hAnsi="Aptos"/>
                <w:sz w:val="20"/>
                <w:szCs w:val="20"/>
              </w:rPr>
              <w:t>12.06.2026</w:t>
            </w:r>
          </w:p>
        </w:tc>
        <w:tc>
          <w:tcPr>
            <w:tcW w:w="9126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089F7A" w14:textId="77777777" w:rsidR="008452C2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bookmarkStart w:id="17" w:name="MZ3KF1TAG5TEIL1"/>
            <w:bookmarkEnd w:id="17"/>
            <w:r>
              <w:rPr>
                <w:rFonts w:ascii="Aptos" w:hAnsi="Aptos"/>
                <w:sz w:val="22"/>
                <w:szCs w:val="22"/>
              </w:rPr>
              <w:t>Pouletgeschnetzeltes</w:t>
            </w:r>
            <w:r w:rsidR="008452C2" w:rsidRPr="00DD02C5">
              <w:rPr>
                <w:rFonts w:ascii="Aptos" w:hAnsi="Aptos"/>
                <w:sz w:val="22"/>
                <w:szCs w:val="22"/>
              </w:rPr>
              <w:t xml:space="preserve"> </w:t>
            </w:r>
            <w:bookmarkStart w:id="18" w:name="MZ3KF1TAG5TEIL2"/>
            <w:bookmarkEnd w:id="18"/>
            <w:r>
              <w:rPr>
                <w:rFonts w:ascii="Aptos" w:hAnsi="Aptos"/>
                <w:sz w:val="22"/>
                <w:szCs w:val="22"/>
              </w:rPr>
              <w:br/>
              <w:t>Pilaw-Reis</w:t>
            </w:r>
            <w:r>
              <w:rPr>
                <w:rFonts w:ascii="Aptos" w:hAnsi="Aptos"/>
                <w:sz w:val="22"/>
                <w:szCs w:val="22"/>
              </w:rPr>
              <w:br/>
              <w:t>Grüner Salat</w:t>
            </w:r>
          </w:p>
          <w:p w14:paraId="66D69689" w14:textId="7B550E92" w:rsidR="00B528C2" w:rsidRPr="00DD02C5" w:rsidRDefault="00B528C2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Saisonale Früchte</w:t>
            </w:r>
          </w:p>
        </w:tc>
      </w:tr>
      <w:tr w:rsidR="008452C2" w:rsidRPr="00DD02C5" w14:paraId="575401D5" w14:textId="77777777" w:rsidTr="006B550E">
        <w:trPr>
          <w:trHeight w:hRule="exact" w:val="336"/>
        </w:trPr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9469"/>
            <w:vAlign w:val="center"/>
          </w:tcPr>
          <w:p w14:paraId="03E3874F" w14:textId="77777777" w:rsidR="008452C2" w:rsidRPr="00DD02C5" w:rsidRDefault="008452C2" w:rsidP="00B00306">
            <w:pPr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9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8B6F" w14:textId="77777777" w:rsidR="008452C2" w:rsidRPr="00DD02C5" w:rsidRDefault="00D32FB7" w:rsidP="004F7948">
            <w:pPr>
              <w:jc w:val="center"/>
              <w:rPr>
                <w:rFonts w:ascii="Aptos" w:hAnsi="Aptos"/>
                <w:sz w:val="22"/>
                <w:szCs w:val="22"/>
              </w:rPr>
            </w:pPr>
            <w:r w:rsidRPr="00DD02C5">
              <w:rPr>
                <w:rFonts w:ascii="Aptos" w:hAnsi="Aptos"/>
                <w:sz w:val="22"/>
                <w:szCs w:val="22"/>
              </w:rPr>
              <w:t xml:space="preserve">V: </w:t>
            </w:r>
            <w:bookmarkStart w:id="19" w:name="MZ3KF2TAG5TEIL1"/>
            <w:bookmarkEnd w:id="19"/>
            <w:r w:rsidR="00B528C2">
              <w:rPr>
                <w:rFonts w:ascii="Aptos" w:hAnsi="Aptos"/>
                <w:sz w:val="22"/>
                <w:szCs w:val="22"/>
              </w:rPr>
              <w:t>Apfel-Peperoni-Gulasch</w:t>
            </w:r>
            <w:r w:rsidRPr="00DD02C5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</w:tr>
    </w:tbl>
    <w:p w14:paraId="4CD7206B" w14:textId="77777777" w:rsidR="00785CA0" w:rsidRPr="00DD02C5" w:rsidRDefault="00785CA0" w:rsidP="00E44D67">
      <w:pPr>
        <w:jc w:val="center"/>
        <w:rPr>
          <w:rFonts w:ascii="Aptos" w:hAnsi="Aptos"/>
          <w:sz w:val="18"/>
          <w:szCs w:val="18"/>
        </w:rPr>
      </w:pPr>
    </w:p>
    <w:sectPr w:rsidR="00785CA0" w:rsidRPr="00DD02C5" w:rsidSect="003E479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65" w:right="794" w:bottom="142" w:left="1418" w:header="76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3ADDD" w14:textId="77777777" w:rsidR="00B528C2" w:rsidRDefault="00B528C2">
      <w:r>
        <w:separator/>
      </w:r>
    </w:p>
  </w:endnote>
  <w:endnote w:type="continuationSeparator" w:id="0">
    <w:p w14:paraId="1A40D0C4" w14:textId="77777777" w:rsidR="00B528C2" w:rsidRDefault="00B5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poSLig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altName w:val="Segoe UI Historic"/>
    <w:charset w:val="00"/>
    <w:family w:val="auto"/>
    <w:pitch w:val="variable"/>
    <w:sig w:usb0="800001AF" w:usb1="000078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4FE4F" w14:textId="5C02209F" w:rsidR="003E397D" w:rsidRPr="00C81971" w:rsidRDefault="00B528C2" w:rsidP="003E397D">
    <w:pPr>
      <w:ind w:left="-680"/>
      <w:rPr>
        <w:rFonts w:ascii="Aptos" w:hAnsi="Aptos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0138E53D" wp14:editId="7955649F">
          <wp:simplePos x="0" y="0"/>
          <wp:positionH relativeFrom="column">
            <wp:posOffset>-737235</wp:posOffset>
          </wp:positionH>
          <wp:positionV relativeFrom="paragraph">
            <wp:posOffset>-673735</wp:posOffset>
          </wp:positionV>
          <wp:extent cx="7202805" cy="1776730"/>
          <wp:effectExtent l="0" t="0" r="0" b="0"/>
          <wp:wrapNone/>
          <wp:docPr id="2" name="Grafik 1" descr="Ein Bild, das Text, Grün, Screensho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Text, Grün, Screenshot, Design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805" cy="177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7D" w:rsidRPr="00C81971">
      <w:rPr>
        <w:rFonts w:ascii="Aptos" w:hAnsi="Aptos"/>
        <w:sz w:val="20"/>
        <w:szCs w:val="20"/>
      </w:rPr>
      <w:t>Suppe und Salat vom Buffet sind im Mittagessen inbegriffen.</w:t>
    </w:r>
  </w:p>
  <w:p w14:paraId="424CECA6" w14:textId="77777777" w:rsidR="003E397D" w:rsidRPr="00C81971" w:rsidRDefault="003E397D" w:rsidP="003E397D">
    <w:pPr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 xml:space="preserve">Wir verwenden ausschliesslich Schweizer Fleisch. Ausnahmen werden deklariert. </w:t>
    </w:r>
  </w:p>
  <w:p w14:paraId="1C1F6EE1" w14:textId="77777777" w:rsidR="003E397D" w:rsidRPr="00C81971" w:rsidRDefault="003E397D" w:rsidP="00E44D67">
    <w:pPr>
      <w:tabs>
        <w:tab w:val="left" w:pos="6240"/>
      </w:tabs>
      <w:ind w:left="-680"/>
      <w:rPr>
        <w:rFonts w:ascii="Aptos" w:hAnsi="Aptos"/>
        <w:sz w:val="20"/>
        <w:szCs w:val="20"/>
      </w:rPr>
    </w:pPr>
    <w:r w:rsidRPr="00C81971">
      <w:rPr>
        <w:rFonts w:ascii="Aptos" w:hAnsi="Aptos"/>
        <w:sz w:val="20"/>
        <w:szCs w:val="20"/>
      </w:rPr>
      <w:t>Sortimentsänderungen vorbehalten.</w:t>
    </w:r>
    <w:r w:rsidR="00E44D67">
      <w:rPr>
        <w:rFonts w:ascii="Aptos" w:hAnsi="Aptos"/>
        <w:sz w:val="20"/>
        <w:szCs w:val="20"/>
      </w:rPr>
      <w:tab/>
    </w:r>
  </w:p>
  <w:p w14:paraId="7CED67A8" w14:textId="77777777" w:rsidR="003E397D" w:rsidRPr="003E397D" w:rsidRDefault="003E397D" w:rsidP="003E397D">
    <w:pPr>
      <w:ind w:left="-680"/>
    </w:pPr>
    <w:r w:rsidRPr="00C81971">
      <w:rPr>
        <w:rFonts w:ascii="Aptos" w:hAnsi="Aptos"/>
        <w:sz w:val="20"/>
        <w:szCs w:val="20"/>
      </w:rPr>
      <w:t xml:space="preserve">Informationen zu Deklarationen / Allergenen, Fisch/Meerestiere </w:t>
    </w:r>
    <w:r w:rsidRPr="00C81971">
      <w:rPr>
        <w:rFonts w:ascii="Aptos" w:hAnsi="Aptos"/>
        <w:sz w:val="20"/>
        <w:szCs w:val="20"/>
      </w:rPr>
      <w:br/>
      <w:t>sind bei der Küche zu erfragen.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FD2E1" w14:textId="77777777" w:rsidR="0060177C" w:rsidRDefault="0060177C" w:rsidP="004C79B2">
    <w:pPr>
      <w:pStyle w:val="Fuzeile"/>
      <w:tabs>
        <w:tab w:val="clear" w:pos="4536"/>
        <w:tab w:val="clear" w:pos="9072"/>
      </w:tabs>
    </w:pPr>
    <w:r>
      <w:t>_____________________________________________________________________________</w:t>
    </w:r>
  </w:p>
  <w:p w14:paraId="6C89C3E6" w14:textId="77777777" w:rsidR="0060177C" w:rsidRPr="004C79B2" w:rsidRDefault="0060177C" w:rsidP="004C79B2">
    <w:pPr>
      <w:pStyle w:val="Fuzeile"/>
      <w:tabs>
        <w:tab w:val="clear" w:pos="4536"/>
        <w:tab w:val="clear" w:pos="9072"/>
      </w:tabs>
      <w:rPr>
        <w:caps/>
        <w:sz w:val="18"/>
        <w:szCs w:val="18"/>
      </w:rPr>
    </w:pPr>
    <w:r w:rsidRPr="004C79B2">
      <w:rPr>
        <w:caps/>
        <w:sz w:val="18"/>
        <w:szCs w:val="18"/>
      </w:rPr>
      <w:fldChar w:fldCharType="begin"/>
    </w:r>
    <w:r w:rsidRPr="004C79B2">
      <w:rPr>
        <w:caps/>
        <w:sz w:val="18"/>
        <w:szCs w:val="18"/>
      </w:rPr>
      <w:instrText xml:space="preserve"> FILENAME \p </w:instrText>
    </w:r>
    <w:r w:rsidRPr="004C79B2">
      <w:rPr>
        <w:caps/>
        <w:sz w:val="18"/>
        <w:szCs w:val="18"/>
      </w:rPr>
      <w:fldChar w:fldCharType="separate"/>
    </w:r>
    <w:r w:rsidR="00B528C2">
      <w:rPr>
        <w:caps/>
        <w:noProof/>
        <w:sz w:val="18"/>
        <w:szCs w:val="18"/>
      </w:rPr>
      <w:t>Dokument1</w:t>
    </w:r>
    <w:r w:rsidRPr="004C79B2">
      <w:rPr>
        <w:caps/>
        <w:sz w:val="18"/>
        <w:szCs w:val="18"/>
      </w:rPr>
      <w:fldChar w:fldCharType="end"/>
    </w:r>
    <w:r>
      <w:rPr>
        <w:caps/>
        <w:sz w:val="18"/>
        <w:szCs w:val="18"/>
      </w:rPr>
      <w:tab/>
    </w:r>
    <w:r w:rsidRPr="004C79B2">
      <w:rPr>
        <w:sz w:val="18"/>
        <w:szCs w:val="18"/>
      </w:rPr>
      <w:t xml:space="preserve">Erstellt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AUTHOR </w:instrText>
    </w:r>
    <w:r w:rsidRPr="004C79B2">
      <w:rPr>
        <w:sz w:val="18"/>
        <w:szCs w:val="18"/>
      </w:rPr>
      <w:fldChar w:fldCharType="separate"/>
    </w:r>
    <w:r w:rsidR="00B528C2">
      <w:rPr>
        <w:noProof/>
        <w:sz w:val="18"/>
        <w:szCs w:val="18"/>
      </w:rPr>
      <w:t>Marcel Wüest</w:t>
    </w:r>
    <w:r w:rsidRPr="004C79B2">
      <w:rPr>
        <w:sz w:val="18"/>
        <w:szCs w:val="18"/>
      </w:rPr>
      <w:fldChar w:fldCharType="end"/>
    </w:r>
    <w:r>
      <w:rPr>
        <w:sz w:val="18"/>
        <w:szCs w:val="18"/>
      </w:rPr>
      <w:t xml:space="preserve">      </w:t>
    </w:r>
    <w:r w:rsidRPr="004C79B2">
      <w:rPr>
        <w:sz w:val="18"/>
        <w:szCs w:val="18"/>
      </w:rPr>
      <w:t xml:space="preserve">Seite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PAGE </w:instrText>
    </w:r>
    <w:r w:rsidRPr="004C79B2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  <w:r w:rsidRPr="004C79B2">
      <w:rPr>
        <w:sz w:val="18"/>
        <w:szCs w:val="18"/>
      </w:rPr>
      <w:t xml:space="preserve"> von </w:t>
    </w:r>
    <w:r w:rsidRPr="004C79B2">
      <w:rPr>
        <w:sz w:val="18"/>
        <w:szCs w:val="18"/>
      </w:rPr>
      <w:fldChar w:fldCharType="begin"/>
    </w:r>
    <w:r w:rsidRPr="004C79B2">
      <w:rPr>
        <w:sz w:val="18"/>
        <w:szCs w:val="18"/>
      </w:rPr>
      <w:instrText xml:space="preserve"> NUMPAGES </w:instrText>
    </w:r>
    <w:r w:rsidRPr="004C79B2">
      <w:rPr>
        <w:sz w:val="18"/>
        <w:szCs w:val="18"/>
      </w:rPr>
      <w:fldChar w:fldCharType="separate"/>
    </w:r>
    <w:r w:rsidR="003F3E9C">
      <w:rPr>
        <w:noProof/>
        <w:sz w:val="18"/>
        <w:szCs w:val="18"/>
      </w:rPr>
      <w:t>1</w:t>
    </w:r>
    <w:r w:rsidRPr="004C79B2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DB0F1" w14:textId="77777777" w:rsidR="00B528C2" w:rsidRDefault="00B528C2">
      <w:r>
        <w:separator/>
      </w:r>
    </w:p>
  </w:footnote>
  <w:footnote w:type="continuationSeparator" w:id="0">
    <w:p w14:paraId="6B495AAE" w14:textId="77777777" w:rsidR="00B528C2" w:rsidRDefault="00B52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FA716" w14:textId="77777777" w:rsidR="0060177C" w:rsidRPr="00FD48A7" w:rsidRDefault="0060177C" w:rsidP="00DB066F">
    <w:pPr>
      <w:pStyle w:val="Adressblock"/>
      <w:jc w:val="left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C0EA7" w14:textId="3ED124BC" w:rsidR="0060177C" w:rsidRDefault="00B528C2" w:rsidP="00DB066F">
    <w:pPr>
      <w:pStyle w:val="Adressblock"/>
      <w:jc w:val="left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57216" behindDoc="0" locked="1" layoutInCell="1" allowOverlap="0" wp14:anchorId="7EBEF9A6" wp14:editId="1E6FB721">
          <wp:simplePos x="0" y="0"/>
          <wp:positionH relativeFrom="page">
            <wp:posOffset>492125</wp:posOffset>
          </wp:positionH>
          <wp:positionV relativeFrom="page">
            <wp:posOffset>371475</wp:posOffset>
          </wp:positionV>
          <wp:extent cx="1670685" cy="504190"/>
          <wp:effectExtent l="0" t="0" r="0" b="0"/>
          <wp:wrapNone/>
          <wp:docPr id="1" name="Bild 10" descr="Stadt Zofingen_sw_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Stadt Zofingen_sw_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</w:r>
    <w:r w:rsidR="0060177C">
      <w:rPr>
        <w:sz w:val="32"/>
        <w:szCs w:val="32"/>
      </w:rPr>
      <w:tab/>
      <w:t xml:space="preserve">    SENIORENZENTRUM</w:t>
    </w:r>
  </w:p>
  <w:p w14:paraId="0ABB0B1E" w14:textId="77777777" w:rsidR="0060177C" w:rsidRDefault="0060177C" w:rsidP="00DB066F">
    <w:pPr>
      <w:pStyle w:val="Adressblock"/>
      <w:jc w:val="left"/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 xml:space="preserve">  ROSENBERG UND TANNER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75AB4"/>
    <w:multiLevelType w:val="multilevel"/>
    <w:tmpl w:val="02583F66"/>
    <w:numStyleLink w:val="Aufzhlung"/>
  </w:abstractNum>
  <w:abstractNum w:abstractNumId="1" w15:restartNumberingAfterBreak="0">
    <w:nsid w:val="1EC7013C"/>
    <w:multiLevelType w:val="multilevel"/>
    <w:tmpl w:val="02583F66"/>
    <w:styleLink w:val="Aufzhlung"/>
    <w:lvl w:ilvl="0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CorpoSLig" w:hAnsi="CorpoSLig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02CE7"/>
    <w:multiLevelType w:val="hybridMultilevel"/>
    <w:tmpl w:val="49C22652"/>
    <w:lvl w:ilvl="0" w:tplc="51023CC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26438"/>
    <w:multiLevelType w:val="hybridMultilevel"/>
    <w:tmpl w:val="CD90C9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746587">
    <w:abstractNumId w:val="1"/>
  </w:num>
  <w:num w:numId="2" w16cid:durableId="1128746675">
    <w:abstractNumId w:val="0"/>
  </w:num>
  <w:num w:numId="3" w16cid:durableId="2071078852">
    <w:abstractNumId w:val="3"/>
  </w:num>
  <w:num w:numId="4" w16cid:durableId="11734940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C2"/>
    <w:rsid w:val="000041CF"/>
    <w:rsid w:val="00007521"/>
    <w:rsid w:val="00007B77"/>
    <w:rsid w:val="000106F7"/>
    <w:rsid w:val="00010CF8"/>
    <w:rsid w:val="00012B3E"/>
    <w:rsid w:val="00014D0D"/>
    <w:rsid w:val="000210FD"/>
    <w:rsid w:val="00022308"/>
    <w:rsid w:val="000325BE"/>
    <w:rsid w:val="00033966"/>
    <w:rsid w:val="00037A17"/>
    <w:rsid w:val="000404C7"/>
    <w:rsid w:val="00043250"/>
    <w:rsid w:val="00044A4D"/>
    <w:rsid w:val="00050D28"/>
    <w:rsid w:val="00052A89"/>
    <w:rsid w:val="00054262"/>
    <w:rsid w:val="00054ED8"/>
    <w:rsid w:val="000566F7"/>
    <w:rsid w:val="00060A0F"/>
    <w:rsid w:val="00063BF7"/>
    <w:rsid w:val="00063C9A"/>
    <w:rsid w:val="00064254"/>
    <w:rsid w:val="00066F81"/>
    <w:rsid w:val="000670BD"/>
    <w:rsid w:val="00070D2D"/>
    <w:rsid w:val="000746B4"/>
    <w:rsid w:val="00077AF0"/>
    <w:rsid w:val="00081BCF"/>
    <w:rsid w:val="000823CE"/>
    <w:rsid w:val="00083EDB"/>
    <w:rsid w:val="000870FE"/>
    <w:rsid w:val="0008783D"/>
    <w:rsid w:val="00094693"/>
    <w:rsid w:val="000970C3"/>
    <w:rsid w:val="000B0936"/>
    <w:rsid w:val="000B1B06"/>
    <w:rsid w:val="000B2F43"/>
    <w:rsid w:val="000C27A7"/>
    <w:rsid w:val="000C4342"/>
    <w:rsid w:val="000C6F51"/>
    <w:rsid w:val="000D3F23"/>
    <w:rsid w:val="000D4D16"/>
    <w:rsid w:val="000D4EB1"/>
    <w:rsid w:val="000D788B"/>
    <w:rsid w:val="000E0F90"/>
    <w:rsid w:val="000E547D"/>
    <w:rsid w:val="000E5737"/>
    <w:rsid w:val="000E7DF3"/>
    <w:rsid w:val="000F0245"/>
    <w:rsid w:val="000F13DD"/>
    <w:rsid w:val="000F285C"/>
    <w:rsid w:val="000F2C66"/>
    <w:rsid w:val="000F3FF6"/>
    <w:rsid w:val="000F4FFA"/>
    <w:rsid w:val="000F55A8"/>
    <w:rsid w:val="001002C4"/>
    <w:rsid w:val="001038B8"/>
    <w:rsid w:val="001048E3"/>
    <w:rsid w:val="00104F9C"/>
    <w:rsid w:val="00106FF1"/>
    <w:rsid w:val="00107D1C"/>
    <w:rsid w:val="00110046"/>
    <w:rsid w:val="00115BFD"/>
    <w:rsid w:val="00116B7E"/>
    <w:rsid w:val="00127246"/>
    <w:rsid w:val="0013034F"/>
    <w:rsid w:val="0013166D"/>
    <w:rsid w:val="001330AC"/>
    <w:rsid w:val="00134E1C"/>
    <w:rsid w:val="001372E2"/>
    <w:rsid w:val="00142B25"/>
    <w:rsid w:val="00142E66"/>
    <w:rsid w:val="001504F1"/>
    <w:rsid w:val="00151CAE"/>
    <w:rsid w:val="00152597"/>
    <w:rsid w:val="001528C2"/>
    <w:rsid w:val="00160FAD"/>
    <w:rsid w:val="00161CC3"/>
    <w:rsid w:val="00165A97"/>
    <w:rsid w:val="0016785E"/>
    <w:rsid w:val="00167D6B"/>
    <w:rsid w:val="001714F4"/>
    <w:rsid w:val="0017745D"/>
    <w:rsid w:val="001815BB"/>
    <w:rsid w:val="001816BE"/>
    <w:rsid w:val="0018283B"/>
    <w:rsid w:val="00183B47"/>
    <w:rsid w:val="00186F05"/>
    <w:rsid w:val="00190085"/>
    <w:rsid w:val="00192A04"/>
    <w:rsid w:val="00194961"/>
    <w:rsid w:val="00196002"/>
    <w:rsid w:val="001975FA"/>
    <w:rsid w:val="001A02C2"/>
    <w:rsid w:val="001A346C"/>
    <w:rsid w:val="001A4757"/>
    <w:rsid w:val="001B12DC"/>
    <w:rsid w:val="001B1E63"/>
    <w:rsid w:val="001B3807"/>
    <w:rsid w:val="001B3B46"/>
    <w:rsid w:val="001B5760"/>
    <w:rsid w:val="001B64FD"/>
    <w:rsid w:val="001B679F"/>
    <w:rsid w:val="001C12D8"/>
    <w:rsid w:val="001C2716"/>
    <w:rsid w:val="001C4F0B"/>
    <w:rsid w:val="001C52B0"/>
    <w:rsid w:val="001C6C63"/>
    <w:rsid w:val="001C6FFC"/>
    <w:rsid w:val="001D6574"/>
    <w:rsid w:val="001E40D6"/>
    <w:rsid w:val="001E71E9"/>
    <w:rsid w:val="001F3D17"/>
    <w:rsid w:val="001F50F6"/>
    <w:rsid w:val="001F533B"/>
    <w:rsid w:val="001F6BA5"/>
    <w:rsid w:val="001F70A9"/>
    <w:rsid w:val="001F798E"/>
    <w:rsid w:val="00200777"/>
    <w:rsid w:val="00201764"/>
    <w:rsid w:val="00203326"/>
    <w:rsid w:val="00203DA5"/>
    <w:rsid w:val="002104E9"/>
    <w:rsid w:val="00211F7B"/>
    <w:rsid w:val="00215288"/>
    <w:rsid w:val="0021617A"/>
    <w:rsid w:val="00217A91"/>
    <w:rsid w:val="002232B5"/>
    <w:rsid w:val="00232DBF"/>
    <w:rsid w:val="00233129"/>
    <w:rsid w:val="00240947"/>
    <w:rsid w:val="002424D0"/>
    <w:rsid w:val="00242D31"/>
    <w:rsid w:val="0024366F"/>
    <w:rsid w:val="002460DE"/>
    <w:rsid w:val="002469C1"/>
    <w:rsid w:val="00252D2E"/>
    <w:rsid w:val="00253211"/>
    <w:rsid w:val="0025444A"/>
    <w:rsid w:val="00254BF3"/>
    <w:rsid w:val="0025606B"/>
    <w:rsid w:val="0025618B"/>
    <w:rsid w:val="00256D90"/>
    <w:rsid w:val="002639E2"/>
    <w:rsid w:val="00263CFB"/>
    <w:rsid w:val="0026475C"/>
    <w:rsid w:val="00264AAE"/>
    <w:rsid w:val="002653CD"/>
    <w:rsid w:val="002667D6"/>
    <w:rsid w:val="00270687"/>
    <w:rsid w:val="00272F60"/>
    <w:rsid w:val="00273519"/>
    <w:rsid w:val="002735AB"/>
    <w:rsid w:val="00273A19"/>
    <w:rsid w:val="002765DB"/>
    <w:rsid w:val="002768B2"/>
    <w:rsid w:val="00281835"/>
    <w:rsid w:val="00282B58"/>
    <w:rsid w:val="002868D0"/>
    <w:rsid w:val="00287177"/>
    <w:rsid w:val="00287849"/>
    <w:rsid w:val="00291A9C"/>
    <w:rsid w:val="0029664A"/>
    <w:rsid w:val="002969BF"/>
    <w:rsid w:val="002A0777"/>
    <w:rsid w:val="002A15A1"/>
    <w:rsid w:val="002A3A79"/>
    <w:rsid w:val="002A4095"/>
    <w:rsid w:val="002B1BF0"/>
    <w:rsid w:val="002B4886"/>
    <w:rsid w:val="002C022F"/>
    <w:rsid w:val="002C035B"/>
    <w:rsid w:val="002C0E53"/>
    <w:rsid w:val="002C34D6"/>
    <w:rsid w:val="002C6078"/>
    <w:rsid w:val="002D25F4"/>
    <w:rsid w:val="002D2F1B"/>
    <w:rsid w:val="002D39CE"/>
    <w:rsid w:val="002D5146"/>
    <w:rsid w:val="002E1E63"/>
    <w:rsid w:val="002F2F75"/>
    <w:rsid w:val="002F4117"/>
    <w:rsid w:val="003004D4"/>
    <w:rsid w:val="0030222C"/>
    <w:rsid w:val="00302F6A"/>
    <w:rsid w:val="00306317"/>
    <w:rsid w:val="00307A64"/>
    <w:rsid w:val="00307FEF"/>
    <w:rsid w:val="00312414"/>
    <w:rsid w:val="00312C4E"/>
    <w:rsid w:val="00316F0A"/>
    <w:rsid w:val="003179A0"/>
    <w:rsid w:val="003200DF"/>
    <w:rsid w:val="00320141"/>
    <w:rsid w:val="003229D7"/>
    <w:rsid w:val="00322ADD"/>
    <w:rsid w:val="003243A1"/>
    <w:rsid w:val="00324B22"/>
    <w:rsid w:val="0032689F"/>
    <w:rsid w:val="0033082C"/>
    <w:rsid w:val="00331030"/>
    <w:rsid w:val="00331B96"/>
    <w:rsid w:val="00340390"/>
    <w:rsid w:val="003420CA"/>
    <w:rsid w:val="00343106"/>
    <w:rsid w:val="003436A3"/>
    <w:rsid w:val="00343CDE"/>
    <w:rsid w:val="00355191"/>
    <w:rsid w:val="00355996"/>
    <w:rsid w:val="00356D5C"/>
    <w:rsid w:val="003604EB"/>
    <w:rsid w:val="00361B77"/>
    <w:rsid w:val="00361F72"/>
    <w:rsid w:val="00363C71"/>
    <w:rsid w:val="00365F0A"/>
    <w:rsid w:val="00366C2A"/>
    <w:rsid w:val="00373B0A"/>
    <w:rsid w:val="003741F5"/>
    <w:rsid w:val="00377E41"/>
    <w:rsid w:val="00380EA4"/>
    <w:rsid w:val="00382646"/>
    <w:rsid w:val="00387ACE"/>
    <w:rsid w:val="00390ECA"/>
    <w:rsid w:val="0039136C"/>
    <w:rsid w:val="003933F2"/>
    <w:rsid w:val="0039426A"/>
    <w:rsid w:val="00394B8B"/>
    <w:rsid w:val="00396018"/>
    <w:rsid w:val="00396051"/>
    <w:rsid w:val="003960CF"/>
    <w:rsid w:val="00397D1F"/>
    <w:rsid w:val="003A1934"/>
    <w:rsid w:val="003A20B9"/>
    <w:rsid w:val="003B03A5"/>
    <w:rsid w:val="003B1D77"/>
    <w:rsid w:val="003B25A7"/>
    <w:rsid w:val="003B2AA1"/>
    <w:rsid w:val="003B3195"/>
    <w:rsid w:val="003B76CF"/>
    <w:rsid w:val="003B7F95"/>
    <w:rsid w:val="003C0411"/>
    <w:rsid w:val="003C2897"/>
    <w:rsid w:val="003C4621"/>
    <w:rsid w:val="003C46B0"/>
    <w:rsid w:val="003C5420"/>
    <w:rsid w:val="003C5E0D"/>
    <w:rsid w:val="003C6550"/>
    <w:rsid w:val="003C6BAD"/>
    <w:rsid w:val="003C7E4B"/>
    <w:rsid w:val="003D37FC"/>
    <w:rsid w:val="003D72F5"/>
    <w:rsid w:val="003E00E9"/>
    <w:rsid w:val="003E1F79"/>
    <w:rsid w:val="003E277F"/>
    <w:rsid w:val="003E2A5D"/>
    <w:rsid w:val="003E397D"/>
    <w:rsid w:val="003E4793"/>
    <w:rsid w:val="003E71F7"/>
    <w:rsid w:val="003F15C0"/>
    <w:rsid w:val="003F2D18"/>
    <w:rsid w:val="003F3E9C"/>
    <w:rsid w:val="003F6348"/>
    <w:rsid w:val="003F6DEC"/>
    <w:rsid w:val="003F6E94"/>
    <w:rsid w:val="003F7ADF"/>
    <w:rsid w:val="00400BE2"/>
    <w:rsid w:val="00402521"/>
    <w:rsid w:val="00404BBC"/>
    <w:rsid w:val="0041142E"/>
    <w:rsid w:val="00411ADC"/>
    <w:rsid w:val="004129FD"/>
    <w:rsid w:val="0041317E"/>
    <w:rsid w:val="00421777"/>
    <w:rsid w:val="00421990"/>
    <w:rsid w:val="004227B7"/>
    <w:rsid w:val="00424C0B"/>
    <w:rsid w:val="00427964"/>
    <w:rsid w:val="00427B34"/>
    <w:rsid w:val="00431EDB"/>
    <w:rsid w:val="004331EB"/>
    <w:rsid w:val="0043534D"/>
    <w:rsid w:val="00435C71"/>
    <w:rsid w:val="00436659"/>
    <w:rsid w:val="00437D7E"/>
    <w:rsid w:val="00440E17"/>
    <w:rsid w:val="00441E5F"/>
    <w:rsid w:val="00446C5B"/>
    <w:rsid w:val="00446E1E"/>
    <w:rsid w:val="00453369"/>
    <w:rsid w:val="004544DD"/>
    <w:rsid w:val="00457133"/>
    <w:rsid w:val="004606D1"/>
    <w:rsid w:val="00464E62"/>
    <w:rsid w:val="004712AD"/>
    <w:rsid w:val="00472D7D"/>
    <w:rsid w:val="004748D8"/>
    <w:rsid w:val="00480379"/>
    <w:rsid w:val="00482326"/>
    <w:rsid w:val="004826CA"/>
    <w:rsid w:val="00483871"/>
    <w:rsid w:val="00483E61"/>
    <w:rsid w:val="00485008"/>
    <w:rsid w:val="00485102"/>
    <w:rsid w:val="00486229"/>
    <w:rsid w:val="004917C3"/>
    <w:rsid w:val="00491DE7"/>
    <w:rsid w:val="00493119"/>
    <w:rsid w:val="004949A8"/>
    <w:rsid w:val="00494A80"/>
    <w:rsid w:val="00495FFA"/>
    <w:rsid w:val="00496415"/>
    <w:rsid w:val="004975E1"/>
    <w:rsid w:val="004A0565"/>
    <w:rsid w:val="004A2A41"/>
    <w:rsid w:val="004A318D"/>
    <w:rsid w:val="004B2382"/>
    <w:rsid w:val="004B384F"/>
    <w:rsid w:val="004B655D"/>
    <w:rsid w:val="004C546A"/>
    <w:rsid w:val="004C6A86"/>
    <w:rsid w:val="004C79B2"/>
    <w:rsid w:val="004C7D53"/>
    <w:rsid w:val="004C7D80"/>
    <w:rsid w:val="004D411B"/>
    <w:rsid w:val="004D51CD"/>
    <w:rsid w:val="004D7A83"/>
    <w:rsid w:val="004E3215"/>
    <w:rsid w:val="004E5BFC"/>
    <w:rsid w:val="004F1729"/>
    <w:rsid w:val="004F1DC1"/>
    <w:rsid w:val="004F47C5"/>
    <w:rsid w:val="004F5D00"/>
    <w:rsid w:val="004F7948"/>
    <w:rsid w:val="00500594"/>
    <w:rsid w:val="00500E7B"/>
    <w:rsid w:val="00501A68"/>
    <w:rsid w:val="00507053"/>
    <w:rsid w:val="0050721F"/>
    <w:rsid w:val="005122D0"/>
    <w:rsid w:val="00512556"/>
    <w:rsid w:val="0051453C"/>
    <w:rsid w:val="00520071"/>
    <w:rsid w:val="005234E9"/>
    <w:rsid w:val="00523968"/>
    <w:rsid w:val="00532317"/>
    <w:rsid w:val="005434BA"/>
    <w:rsid w:val="00545D63"/>
    <w:rsid w:val="00550855"/>
    <w:rsid w:val="00551B70"/>
    <w:rsid w:val="00551C02"/>
    <w:rsid w:val="00552286"/>
    <w:rsid w:val="005544C9"/>
    <w:rsid w:val="005545CB"/>
    <w:rsid w:val="00560AC9"/>
    <w:rsid w:val="00561CAD"/>
    <w:rsid w:val="00562207"/>
    <w:rsid w:val="00564748"/>
    <w:rsid w:val="00572CD0"/>
    <w:rsid w:val="0057522F"/>
    <w:rsid w:val="0058563F"/>
    <w:rsid w:val="00585D40"/>
    <w:rsid w:val="0059180A"/>
    <w:rsid w:val="00593C05"/>
    <w:rsid w:val="00594141"/>
    <w:rsid w:val="005A46EB"/>
    <w:rsid w:val="005A52A8"/>
    <w:rsid w:val="005A7586"/>
    <w:rsid w:val="005B2FBE"/>
    <w:rsid w:val="005C1433"/>
    <w:rsid w:val="005C1D57"/>
    <w:rsid w:val="005D167D"/>
    <w:rsid w:val="005D2152"/>
    <w:rsid w:val="005D3B70"/>
    <w:rsid w:val="005D5EE0"/>
    <w:rsid w:val="005E00D4"/>
    <w:rsid w:val="005E22B4"/>
    <w:rsid w:val="005E2F46"/>
    <w:rsid w:val="005E3C05"/>
    <w:rsid w:val="005E7874"/>
    <w:rsid w:val="005E78C0"/>
    <w:rsid w:val="005F0260"/>
    <w:rsid w:val="005F087C"/>
    <w:rsid w:val="005F3B05"/>
    <w:rsid w:val="005F5264"/>
    <w:rsid w:val="005F7868"/>
    <w:rsid w:val="0060177C"/>
    <w:rsid w:val="00604469"/>
    <w:rsid w:val="00606C06"/>
    <w:rsid w:val="0060723E"/>
    <w:rsid w:val="00611F52"/>
    <w:rsid w:val="00612570"/>
    <w:rsid w:val="00613359"/>
    <w:rsid w:val="006145F0"/>
    <w:rsid w:val="006164ED"/>
    <w:rsid w:val="00620B36"/>
    <w:rsid w:val="00620BC7"/>
    <w:rsid w:val="006215F7"/>
    <w:rsid w:val="00621F13"/>
    <w:rsid w:val="00622AE4"/>
    <w:rsid w:val="00627521"/>
    <w:rsid w:val="006300F6"/>
    <w:rsid w:val="00631862"/>
    <w:rsid w:val="0063472D"/>
    <w:rsid w:val="00636013"/>
    <w:rsid w:val="006435E4"/>
    <w:rsid w:val="006543E5"/>
    <w:rsid w:val="00660715"/>
    <w:rsid w:val="00663E84"/>
    <w:rsid w:val="006646B8"/>
    <w:rsid w:val="00664FE6"/>
    <w:rsid w:val="00667B94"/>
    <w:rsid w:val="00670641"/>
    <w:rsid w:val="00672C30"/>
    <w:rsid w:val="00673E69"/>
    <w:rsid w:val="00674654"/>
    <w:rsid w:val="00676CB1"/>
    <w:rsid w:val="00680531"/>
    <w:rsid w:val="00683F82"/>
    <w:rsid w:val="00684AFD"/>
    <w:rsid w:val="00686AE3"/>
    <w:rsid w:val="00686F8B"/>
    <w:rsid w:val="006956E2"/>
    <w:rsid w:val="006A1A18"/>
    <w:rsid w:val="006A4B39"/>
    <w:rsid w:val="006A5D32"/>
    <w:rsid w:val="006A60F4"/>
    <w:rsid w:val="006B1D8B"/>
    <w:rsid w:val="006B45BB"/>
    <w:rsid w:val="006B550E"/>
    <w:rsid w:val="006B5779"/>
    <w:rsid w:val="006C006D"/>
    <w:rsid w:val="006C23F5"/>
    <w:rsid w:val="006C24BA"/>
    <w:rsid w:val="006C267E"/>
    <w:rsid w:val="006D12F4"/>
    <w:rsid w:val="006D1345"/>
    <w:rsid w:val="006D24E5"/>
    <w:rsid w:val="006D3BB8"/>
    <w:rsid w:val="006D3C87"/>
    <w:rsid w:val="006D4E43"/>
    <w:rsid w:val="006D4F36"/>
    <w:rsid w:val="006D7066"/>
    <w:rsid w:val="006D718C"/>
    <w:rsid w:val="006D78BA"/>
    <w:rsid w:val="006E168A"/>
    <w:rsid w:val="006E54E5"/>
    <w:rsid w:val="006E5D02"/>
    <w:rsid w:val="006E7280"/>
    <w:rsid w:val="006E7DC5"/>
    <w:rsid w:val="006F200A"/>
    <w:rsid w:val="006F2E74"/>
    <w:rsid w:val="006F3733"/>
    <w:rsid w:val="006F377D"/>
    <w:rsid w:val="006F4854"/>
    <w:rsid w:val="006F68B4"/>
    <w:rsid w:val="006F7089"/>
    <w:rsid w:val="006F7CC1"/>
    <w:rsid w:val="00702CBA"/>
    <w:rsid w:val="00702F91"/>
    <w:rsid w:val="00703497"/>
    <w:rsid w:val="007036BA"/>
    <w:rsid w:val="007052E0"/>
    <w:rsid w:val="00706A3B"/>
    <w:rsid w:val="00711811"/>
    <w:rsid w:val="00712ACD"/>
    <w:rsid w:val="00716868"/>
    <w:rsid w:val="00716D1C"/>
    <w:rsid w:val="00721106"/>
    <w:rsid w:val="0072173B"/>
    <w:rsid w:val="00725E26"/>
    <w:rsid w:val="007263D7"/>
    <w:rsid w:val="00726FB4"/>
    <w:rsid w:val="0073042D"/>
    <w:rsid w:val="00731094"/>
    <w:rsid w:val="00734DA1"/>
    <w:rsid w:val="00734DD6"/>
    <w:rsid w:val="00735CFD"/>
    <w:rsid w:val="00736566"/>
    <w:rsid w:val="00736C2B"/>
    <w:rsid w:val="0073794E"/>
    <w:rsid w:val="00740993"/>
    <w:rsid w:val="007430F3"/>
    <w:rsid w:val="0074415A"/>
    <w:rsid w:val="0074491A"/>
    <w:rsid w:val="0075043A"/>
    <w:rsid w:val="00751A84"/>
    <w:rsid w:val="007524A3"/>
    <w:rsid w:val="00753FD1"/>
    <w:rsid w:val="00755C2D"/>
    <w:rsid w:val="00757CDC"/>
    <w:rsid w:val="00763124"/>
    <w:rsid w:val="00764A22"/>
    <w:rsid w:val="007653A8"/>
    <w:rsid w:val="00765808"/>
    <w:rsid w:val="00770EAE"/>
    <w:rsid w:val="00771E37"/>
    <w:rsid w:val="007729F6"/>
    <w:rsid w:val="007757B9"/>
    <w:rsid w:val="00776CF4"/>
    <w:rsid w:val="00781144"/>
    <w:rsid w:val="007814B6"/>
    <w:rsid w:val="00781795"/>
    <w:rsid w:val="00783E95"/>
    <w:rsid w:val="00784895"/>
    <w:rsid w:val="00785857"/>
    <w:rsid w:val="00785CA0"/>
    <w:rsid w:val="00790696"/>
    <w:rsid w:val="007922A8"/>
    <w:rsid w:val="007927C7"/>
    <w:rsid w:val="00792F97"/>
    <w:rsid w:val="00796CC2"/>
    <w:rsid w:val="007A072B"/>
    <w:rsid w:val="007A120C"/>
    <w:rsid w:val="007A1F32"/>
    <w:rsid w:val="007A1FC1"/>
    <w:rsid w:val="007A2102"/>
    <w:rsid w:val="007A7778"/>
    <w:rsid w:val="007A78C0"/>
    <w:rsid w:val="007A7AF1"/>
    <w:rsid w:val="007B0C97"/>
    <w:rsid w:val="007B127B"/>
    <w:rsid w:val="007B4855"/>
    <w:rsid w:val="007B5DF2"/>
    <w:rsid w:val="007B6CFA"/>
    <w:rsid w:val="007B74C7"/>
    <w:rsid w:val="007C1CA6"/>
    <w:rsid w:val="007C37E4"/>
    <w:rsid w:val="007C49C1"/>
    <w:rsid w:val="007C6FFD"/>
    <w:rsid w:val="007D13FC"/>
    <w:rsid w:val="007D2BA2"/>
    <w:rsid w:val="007D4D72"/>
    <w:rsid w:val="007D58CB"/>
    <w:rsid w:val="007D6DCF"/>
    <w:rsid w:val="007E1ECF"/>
    <w:rsid w:val="007E2B63"/>
    <w:rsid w:val="007E3209"/>
    <w:rsid w:val="007E3D67"/>
    <w:rsid w:val="007E53E8"/>
    <w:rsid w:val="007E5D94"/>
    <w:rsid w:val="007E5E99"/>
    <w:rsid w:val="007F5C55"/>
    <w:rsid w:val="007F7CB5"/>
    <w:rsid w:val="008040A6"/>
    <w:rsid w:val="008050F8"/>
    <w:rsid w:val="00806311"/>
    <w:rsid w:val="00810966"/>
    <w:rsid w:val="00815BF4"/>
    <w:rsid w:val="008225EF"/>
    <w:rsid w:val="008225F8"/>
    <w:rsid w:val="00825917"/>
    <w:rsid w:val="00826065"/>
    <w:rsid w:val="008261A7"/>
    <w:rsid w:val="00842390"/>
    <w:rsid w:val="00842FC5"/>
    <w:rsid w:val="00845014"/>
    <w:rsid w:val="008452C2"/>
    <w:rsid w:val="008459D5"/>
    <w:rsid w:val="00846D4F"/>
    <w:rsid w:val="00856767"/>
    <w:rsid w:val="00861C45"/>
    <w:rsid w:val="00863CB3"/>
    <w:rsid w:val="00865289"/>
    <w:rsid w:val="00866735"/>
    <w:rsid w:val="008766CB"/>
    <w:rsid w:val="0087758A"/>
    <w:rsid w:val="0087761D"/>
    <w:rsid w:val="00877971"/>
    <w:rsid w:val="008812F8"/>
    <w:rsid w:val="00881D28"/>
    <w:rsid w:val="00884127"/>
    <w:rsid w:val="00885483"/>
    <w:rsid w:val="00885554"/>
    <w:rsid w:val="0089038D"/>
    <w:rsid w:val="00891AC9"/>
    <w:rsid w:val="00891BF0"/>
    <w:rsid w:val="008A3CD0"/>
    <w:rsid w:val="008A5975"/>
    <w:rsid w:val="008A6557"/>
    <w:rsid w:val="008A72D1"/>
    <w:rsid w:val="008B17B6"/>
    <w:rsid w:val="008B19E2"/>
    <w:rsid w:val="008B39C3"/>
    <w:rsid w:val="008B56C3"/>
    <w:rsid w:val="008B5AE3"/>
    <w:rsid w:val="008B5EE4"/>
    <w:rsid w:val="008B780F"/>
    <w:rsid w:val="008B7E8B"/>
    <w:rsid w:val="008C1B9E"/>
    <w:rsid w:val="008C47B3"/>
    <w:rsid w:val="008D441E"/>
    <w:rsid w:val="008D7CEB"/>
    <w:rsid w:val="008E08D3"/>
    <w:rsid w:val="008E26B0"/>
    <w:rsid w:val="008E653F"/>
    <w:rsid w:val="008F0252"/>
    <w:rsid w:val="008F1462"/>
    <w:rsid w:val="008F2609"/>
    <w:rsid w:val="008F4734"/>
    <w:rsid w:val="008F5427"/>
    <w:rsid w:val="008F594A"/>
    <w:rsid w:val="008F7525"/>
    <w:rsid w:val="00900F14"/>
    <w:rsid w:val="00906919"/>
    <w:rsid w:val="00906B49"/>
    <w:rsid w:val="0091017D"/>
    <w:rsid w:val="00915323"/>
    <w:rsid w:val="009213FB"/>
    <w:rsid w:val="00921FD3"/>
    <w:rsid w:val="0092358E"/>
    <w:rsid w:val="00924A13"/>
    <w:rsid w:val="00926D06"/>
    <w:rsid w:val="009274A9"/>
    <w:rsid w:val="009300FB"/>
    <w:rsid w:val="00936B82"/>
    <w:rsid w:val="00940DC1"/>
    <w:rsid w:val="009423BC"/>
    <w:rsid w:val="00942ADE"/>
    <w:rsid w:val="00943475"/>
    <w:rsid w:val="00943FEC"/>
    <w:rsid w:val="009440AE"/>
    <w:rsid w:val="009442FC"/>
    <w:rsid w:val="009468AE"/>
    <w:rsid w:val="0095194F"/>
    <w:rsid w:val="00951C64"/>
    <w:rsid w:val="00952205"/>
    <w:rsid w:val="00964F17"/>
    <w:rsid w:val="0096789F"/>
    <w:rsid w:val="00970581"/>
    <w:rsid w:val="0097262A"/>
    <w:rsid w:val="00976B35"/>
    <w:rsid w:val="009773F3"/>
    <w:rsid w:val="0097742D"/>
    <w:rsid w:val="00980CB9"/>
    <w:rsid w:val="0098494A"/>
    <w:rsid w:val="00985588"/>
    <w:rsid w:val="00986AD4"/>
    <w:rsid w:val="00986BE4"/>
    <w:rsid w:val="009877D8"/>
    <w:rsid w:val="00987976"/>
    <w:rsid w:val="009910EE"/>
    <w:rsid w:val="0099260B"/>
    <w:rsid w:val="00992E78"/>
    <w:rsid w:val="0099590A"/>
    <w:rsid w:val="00997B3C"/>
    <w:rsid w:val="009A42EF"/>
    <w:rsid w:val="009A6758"/>
    <w:rsid w:val="009B697D"/>
    <w:rsid w:val="009C0F25"/>
    <w:rsid w:val="009C1CAC"/>
    <w:rsid w:val="009C472C"/>
    <w:rsid w:val="009C6E44"/>
    <w:rsid w:val="009D04C1"/>
    <w:rsid w:val="009D0A4B"/>
    <w:rsid w:val="009D182B"/>
    <w:rsid w:val="009D4AAA"/>
    <w:rsid w:val="009D5BB9"/>
    <w:rsid w:val="009D65DF"/>
    <w:rsid w:val="009E2296"/>
    <w:rsid w:val="009F13D9"/>
    <w:rsid w:val="009F2A64"/>
    <w:rsid w:val="009F44F3"/>
    <w:rsid w:val="009F7915"/>
    <w:rsid w:val="00A015B7"/>
    <w:rsid w:val="00A03673"/>
    <w:rsid w:val="00A03CE8"/>
    <w:rsid w:val="00A04BE9"/>
    <w:rsid w:val="00A0507E"/>
    <w:rsid w:val="00A10F39"/>
    <w:rsid w:val="00A112BD"/>
    <w:rsid w:val="00A16157"/>
    <w:rsid w:val="00A169CF"/>
    <w:rsid w:val="00A204D0"/>
    <w:rsid w:val="00A25ACA"/>
    <w:rsid w:val="00A32A71"/>
    <w:rsid w:val="00A32CA6"/>
    <w:rsid w:val="00A32FD4"/>
    <w:rsid w:val="00A33CEF"/>
    <w:rsid w:val="00A41B00"/>
    <w:rsid w:val="00A465CB"/>
    <w:rsid w:val="00A473E8"/>
    <w:rsid w:val="00A5079E"/>
    <w:rsid w:val="00A536A8"/>
    <w:rsid w:val="00A55295"/>
    <w:rsid w:val="00A56FAB"/>
    <w:rsid w:val="00A57B7B"/>
    <w:rsid w:val="00A61610"/>
    <w:rsid w:val="00A641B2"/>
    <w:rsid w:val="00A706AE"/>
    <w:rsid w:val="00A70979"/>
    <w:rsid w:val="00A73DBE"/>
    <w:rsid w:val="00A750FE"/>
    <w:rsid w:val="00A77DCD"/>
    <w:rsid w:val="00A80137"/>
    <w:rsid w:val="00A81CDD"/>
    <w:rsid w:val="00A84391"/>
    <w:rsid w:val="00A8599B"/>
    <w:rsid w:val="00A8638B"/>
    <w:rsid w:val="00A90451"/>
    <w:rsid w:val="00A9073C"/>
    <w:rsid w:val="00A90901"/>
    <w:rsid w:val="00A92509"/>
    <w:rsid w:val="00A936B7"/>
    <w:rsid w:val="00A95996"/>
    <w:rsid w:val="00AA1F76"/>
    <w:rsid w:val="00AA2074"/>
    <w:rsid w:val="00AA428E"/>
    <w:rsid w:val="00AA4DD2"/>
    <w:rsid w:val="00AA4E4B"/>
    <w:rsid w:val="00AA572A"/>
    <w:rsid w:val="00AA65EE"/>
    <w:rsid w:val="00AB1888"/>
    <w:rsid w:val="00AB3280"/>
    <w:rsid w:val="00AC239A"/>
    <w:rsid w:val="00AC4F79"/>
    <w:rsid w:val="00AD6422"/>
    <w:rsid w:val="00AD6F56"/>
    <w:rsid w:val="00AD7705"/>
    <w:rsid w:val="00AE188E"/>
    <w:rsid w:val="00AE1F55"/>
    <w:rsid w:val="00AE3EBC"/>
    <w:rsid w:val="00AE7C1C"/>
    <w:rsid w:val="00AF0825"/>
    <w:rsid w:val="00AF1619"/>
    <w:rsid w:val="00AF1D2F"/>
    <w:rsid w:val="00AF1FF4"/>
    <w:rsid w:val="00AF226E"/>
    <w:rsid w:val="00AF25E9"/>
    <w:rsid w:val="00AF2FFC"/>
    <w:rsid w:val="00AF31A3"/>
    <w:rsid w:val="00AF641E"/>
    <w:rsid w:val="00AF6E33"/>
    <w:rsid w:val="00AF72EE"/>
    <w:rsid w:val="00AF787B"/>
    <w:rsid w:val="00B00306"/>
    <w:rsid w:val="00B07539"/>
    <w:rsid w:val="00B12D8A"/>
    <w:rsid w:val="00B2787A"/>
    <w:rsid w:val="00B31CF8"/>
    <w:rsid w:val="00B32181"/>
    <w:rsid w:val="00B41D42"/>
    <w:rsid w:val="00B42602"/>
    <w:rsid w:val="00B45D5C"/>
    <w:rsid w:val="00B46FCE"/>
    <w:rsid w:val="00B528C2"/>
    <w:rsid w:val="00B52BA1"/>
    <w:rsid w:val="00B52D3B"/>
    <w:rsid w:val="00B546F3"/>
    <w:rsid w:val="00B55F70"/>
    <w:rsid w:val="00B57664"/>
    <w:rsid w:val="00B57A10"/>
    <w:rsid w:val="00B70F60"/>
    <w:rsid w:val="00B805A1"/>
    <w:rsid w:val="00B83FEB"/>
    <w:rsid w:val="00B85EBA"/>
    <w:rsid w:val="00B904FE"/>
    <w:rsid w:val="00B93701"/>
    <w:rsid w:val="00B972F2"/>
    <w:rsid w:val="00BA17AC"/>
    <w:rsid w:val="00BA2246"/>
    <w:rsid w:val="00BA28C9"/>
    <w:rsid w:val="00BA4062"/>
    <w:rsid w:val="00BC132A"/>
    <w:rsid w:val="00BC1712"/>
    <w:rsid w:val="00BC67BB"/>
    <w:rsid w:val="00BD037C"/>
    <w:rsid w:val="00BD09B5"/>
    <w:rsid w:val="00BD1275"/>
    <w:rsid w:val="00BD28FE"/>
    <w:rsid w:val="00BD6959"/>
    <w:rsid w:val="00BD6D51"/>
    <w:rsid w:val="00BE3B8B"/>
    <w:rsid w:val="00BE781A"/>
    <w:rsid w:val="00BF1B2C"/>
    <w:rsid w:val="00BF4237"/>
    <w:rsid w:val="00BF5598"/>
    <w:rsid w:val="00BF7759"/>
    <w:rsid w:val="00C00A78"/>
    <w:rsid w:val="00C030E6"/>
    <w:rsid w:val="00C171C3"/>
    <w:rsid w:val="00C175BD"/>
    <w:rsid w:val="00C30D9E"/>
    <w:rsid w:val="00C335AA"/>
    <w:rsid w:val="00C33620"/>
    <w:rsid w:val="00C345E8"/>
    <w:rsid w:val="00C356A9"/>
    <w:rsid w:val="00C4014C"/>
    <w:rsid w:val="00C4392C"/>
    <w:rsid w:val="00C47954"/>
    <w:rsid w:val="00C51593"/>
    <w:rsid w:val="00C56C7E"/>
    <w:rsid w:val="00C5789D"/>
    <w:rsid w:val="00C648A1"/>
    <w:rsid w:val="00C662D4"/>
    <w:rsid w:val="00C6631E"/>
    <w:rsid w:val="00C6633A"/>
    <w:rsid w:val="00C6780A"/>
    <w:rsid w:val="00C702C8"/>
    <w:rsid w:val="00C711FB"/>
    <w:rsid w:val="00C72002"/>
    <w:rsid w:val="00C7467E"/>
    <w:rsid w:val="00C74D25"/>
    <w:rsid w:val="00C82C27"/>
    <w:rsid w:val="00C83EFA"/>
    <w:rsid w:val="00C84C53"/>
    <w:rsid w:val="00C85EE5"/>
    <w:rsid w:val="00C86EEE"/>
    <w:rsid w:val="00C8715A"/>
    <w:rsid w:val="00C901EB"/>
    <w:rsid w:val="00C9287D"/>
    <w:rsid w:val="00C92AF8"/>
    <w:rsid w:val="00C93610"/>
    <w:rsid w:val="00C9388B"/>
    <w:rsid w:val="00CA0CE6"/>
    <w:rsid w:val="00CA1B7B"/>
    <w:rsid w:val="00CA1F99"/>
    <w:rsid w:val="00CA2403"/>
    <w:rsid w:val="00CA29D1"/>
    <w:rsid w:val="00CA3300"/>
    <w:rsid w:val="00CA6AD8"/>
    <w:rsid w:val="00CA73C4"/>
    <w:rsid w:val="00CA786E"/>
    <w:rsid w:val="00CB2889"/>
    <w:rsid w:val="00CB28F7"/>
    <w:rsid w:val="00CB4EC0"/>
    <w:rsid w:val="00CB5424"/>
    <w:rsid w:val="00CB710C"/>
    <w:rsid w:val="00CC04EF"/>
    <w:rsid w:val="00CC07FB"/>
    <w:rsid w:val="00CC1899"/>
    <w:rsid w:val="00CC24EA"/>
    <w:rsid w:val="00CC2D87"/>
    <w:rsid w:val="00CC695B"/>
    <w:rsid w:val="00CD236A"/>
    <w:rsid w:val="00CD2AAF"/>
    <w:rsid w:val="00CD2DFE"/>
    <w:rsid w:val="00CD536B"/>
    <w:rsid w:val="00CD5E26"/>
    <w:rsid w:val="00CD63BB"/>
    <w:rsid w:val="00CE0025"/>
    <w:rsid w:val="00CE0D6B"/>
    <w:rsid w:val="00CE26FF"/>
    <w:rsid w:val="00CE2A83"/>
    <w:rsid w:val="00CE46DD"/>
    <w:rsid w:val="00CF3183"/>
    <w:rsid w:val="00CF3214"/>
    <w:rsid w:val="00CF3AFF"/>
    <w:rsid w:val="00D0395C"/>
    <w:rsid w:val="00D06210"/>
    <w:rsid w:val="00D06EA5"/>
    <w:rsid w:val="00D12684"/>
    <w:rsid w:val="00D13614"/>
    <w:rsid w:val="00D201BB"/>
    <w:rsid w:val="00D20C9B"/>
    <w:rsid w:val="00D21582"/>
    <w:rsid w:val="00D2194A"/>
    <w:rsid w:val="00D22F16"/>
    <w:rsid w:val="00D3082C"/>
    <w:rsid w:val="00D30FD0"/>
    <w:rsid w:val="00D31091"/>
    <w:rsid w:val="00D32FB7"/>
    <w:rsid w:val="00D347C9"/>
    <w:rsid w:val="00D412C3"/>
    <w:rsid w:val="00D505BD"/>
    <w:rsid w:val="00D5212C"/>
    <w:rsid w:val="00D52B76"/>
    <w:rsid w:val="00D535EC"/>
    <w:rsid w:val="00D53E96"/>
    <w:rsid w:val="00D53FE7"/>
    <w:rsid w:val="00D547D8"/>
    <w:rsid w:val="00D54A4B"/>
    <w:rsid w:val="00D565B5"/>
    <w:rsid w:val="00D645EE"/>
    <w:rsid w:val="00D653B0"/>
    <w:rsid w:val="00D702E6"/>
    <w:rsid w:val="00D7113C"/>
    <w:rsid w:val="00D719DE"/>
    <w:rsid w:val="00D748B9"/>
    <w:rsid w:val="00D74C7F"/>
    <w:rsid w:val="00D76A9C"/>
    <w:rsid w:val="00D800FE"/>
    <w:rsid w:val="00D810A8"/>
    <w:rsid w:val="00D827BA"/>
    <w:rsid w:val="00D84A43"/>
    <w:rsid w:val="00D84C19"/>
    <w:rsid w:val="00D84DEE"/>
    <w:rsid w:val="00D85B06"/>
    <w:rsid w:val="00D9514E"/>
    <w:rsid w:val="00D962BF"/>
    <w:rsid w:val="00D977BE"/>
    <w:rsid w:val="00D97B45"/>
    <w:rsid w:val="00DA01FD"/>
    <w:rsid w:val="00DA1731"/>
    <w:rsid w:val="00DA1EAA"/>
    <w:rsid w:val="00DA5406"/>
    <w:rsid w:val="00DA5669"/>
    <w:rsid w:val="00DB066F"/>
    <w:rsid w:val="00DB13F9"/>
    <w:rsid w:val="00DB5626"/>
    <w:rsid w:val="00DC0A04"/>
    <w:rsid w:val="00DC24B8"/>
    <w:rsid w:val="00DC5154"/>
    <w:rsid w:val="00DC618A"/>
    <w:rsid w:val="00DC6585"/>
    <w:rsid w:val="00DC6C27"/>
    <w:rsid w:val="00DD00E2"/>
    <w:rsid w:val="00DD02C5"/>
    <w:rsid w:val="00DD1A06"/>
    <w:rsid w:val="00DD23CF"/>
    <w:rsid w:val="00DD3B27"/>
    <w:rsid w:val="00DD5B7D"/>
    <w:rsid w:val="00DD6656"/>
    <w:rsid w:val="00DE1690"/>
    <w:rsid w:val="00DE224C"/>
    <w:rsid w:val="00DE60BE"/>
    <w:rsid w:val="00DE7EE7"/>
    <w:rsid w:val="00DF03A0"/>
    <w:rsid w:val="00DF3A75"/>
    <w:rsid w:val="00DF422F"/>
    <w:rsid w:val="00DF574C"/>
    <w:rsid w:val="00DF5FAE"/>
    <w:rsid w:val="00DF6F1C"/>
    <w:rsid w:val="00E0020E"/>
    <w:rsid w:val="00E05CFF"/>
    <w:rsid w:val="00E05E28"/>
    <w:rsid w:val="00E061CB"/>
    <w:rsid w:val="00E073F5"/>
    <w:rsid w:val="00E1239B"/>
    <w:rsid w:val="00E12F10"/>
    <w:rsid w:val="00E13609"/>
    <w:rsid w:val="00E137D2"/>
    <w:rsid w:val="00E14959"/>
    <w:rsid w:val="00E20D0F"/>
    <w:rsid w:val="00E22D75"/>
    <w:rsid w:val="00E23982"/>
    <w:rsid w:val="00E23A3B"/>
    <w:rsid w:val="00E262A4"/>
    <w:rsid w:val="00E26FA2"/>
    <w:rsid w:val="00E32ADE"/>
    <w:rsid w:val="00E336F6"/>
    <w:rsid w:val="00E34F1A"/>
    <w:rsid w:val="00E354C3"/>
    <w:rsid w:val="00E356EE"/>
    <w:rsid w:val="00E3784F"/>
    <w:rsid w:val="00E40294"/>
    <w:rsid w:val="00E42D6D"/>
    <w:rsid w:val="00E43BF2"/>
    <w:rsid w:val="00E4447A"/>
    <w:rsid w:val="00E44D67"/>
    <w:rsid w:val="00E44F5B"/>
    <w:rsid w:val="00E451A3"/>
    <w:rsid w:val="00E45715"/>
    <w:rsid w:val="00E51A2D"/>
    <w:rsid w:val="00E52757"/>
    <w:rsid w:val="00E54256"/>
    <w:rsid w:val="00E563F0"/>
    <w:rsid w:val="00E6094B"/>
    <w:rsid w:val="00E6165A"/>
    <w:rsid w:val="00E6286D"/>
    <w:rsid w:val="00E62CDD"/>
    <w:rsid w:val="00E65E81"/>
    <w:rsid w:val="00E6661D"/>
    <w:rsid w:val="00E672CC"/>
    <w:rsid w:val="00E704D8"/>
    <w:rsid w:val="00E71B52"/>
    <w:rsid w:val="00E72521"/>
    <w:rsid w:val="00E74FAF"/>
    <w:rsid w:val="00E7578C"/>
    <w:rsid w:val="00E77E97"/>
    <w:rsid w:val="00E801CB"/>
    <w:rsid w:val="00E81045"/>
    <w:rsid w:val="00E82192"/>
    <w:rsid w:val="00E82806"/>
    <w:rsid w:val="00E8430A"/>
    <w:rsid w:val="00E8786C"/>
    <w:rsid w:val="00E94B7A"/>
    <w:rsid w:val="00E9552C"/>
    <w:rsid w:val="00EA0091"/>
    <w:rsid w:val="00EA0C8D"/>
    <w:rsid w:val="00EA2B92"/>
    <w:rsid w:val="00EA34C0"/>
    <w:rsid w:val="00EA4CD6"/>
    <w:rsid w:val="00EA6D57"/>
    <w:rsid w:val="00EA73B6"/>
    <w:rsid w:val="00EB0823"/>
    <w:rsid w:val="00EB60CE"/>
    <w:rsid w:val="00EB6A9D"/>
    <w:rsid w:val="00EB7213"/>
    <w:rsid w:val="00EC01B8"/>
    <w:rsid w:val="00EC175A"/>
    <w:rsid w:val="00EC2AD5"/>
    <w:rsid w:val="00EC6BB8"/>
    <w:rsid w:val="00EC7657"/>
    <w:rsid w:val="00EC7A5A"/>
    <w:rsid w:val="00ED0A92"/>
    <w:rsid w:val="00ED193C"/>
    <w:rsid w:val="00ED334D"/>
    <w:rsid w:val="00ED3523"/>
    <w:rsid w:val="00ED3725"/>
    <w:rsid w:val="00ED47DB"/>
    <w:rsid w:val="00ED4F42"/>
    <w:rsid w:val="00ED520B"/>
    <w:rsid w:val="00ED5511"/>
    <w:rsid w:val="00ED6BF0"/>
    <w:rsid w:val="00ED7CDE"/>
    <w:rsid w:val="00EE0983"/>
    <w:rsid w:val="00EE155F"/>
    <w:rsid w:val="00EE3124"/>
    <w:rsid w:val="00EE58AF"/>
    <w:rsid w:val="00EE6C44"/>
    <w:rsid w:val="00EF16E1"/>
    <w:rsid w:val="00EF484A"/>
    <w:rsid w:val="00EF585F"/>
    <w:rsid w:val="00F021CE"/>
    <w:rsid w:val="00F037D0"/>
    <w:rsid w:val="00F04517"/>
    <w:rsid w:val="00F049BB"/>
    <w:rsid w:val="00F06CD1"/>
    <w:rsid w:val="00F10C2D"/>
    <w:rsid w:val="00F1104E"/>
    <w:rsid w:val="00F13504"/>
    <w:rsid w:val="00F1452C"/>
    <w:rsid w:val="00F15EA4"/>
    <w:rsid w:val="00F22D96"/>
    <w:rsid w:val="00F2450E"/>
    <w:rsid w:val="00F24908"/>
    <w:rsid w:val="00F249DD"/>
    <w:rsid w:val="00F262C4"/>
    <w:rsid w:val="00F27A13"/>
    <w:rsid w:val="00F27A9E"/>
    <w:rsid w:val="00F33226"/>
    <w:rsid w:val="00F33612"/>
    <w:rsid w:val="00F33879"/>
    <w:rsid w:val="00F34EFA"/>
    <w:rsid w:val="00F352A4"/>
    <w:rsid w:val="00F36325"/>
    <w:rsid w:val="00F370C0"/>
    <w:rsid w:val="00F41FBF"/>
    <w:rsid w:val="00F44570"/>
    <w:rsid w:val="00F5048D"/>
    <w:rsid w:val="00F51DB0"/>
    <w:rsid w:val="00F53A91"/>
    <w:rsid w:val="00F53F8D"/>
    <w:rsid w:val="00F556B7"/>
    <w:rsid w:val="00F56924"/>
    <w:rsid w:val="00F618D7"/>
    <w:rsid w:val="00F631D0"/>
    <w:rsid w:val="00F65072"/>
    <w:rsid w:val="00F652A0"/>
    <w:rsid w:val="00F65CC0"/>
    <w:rsid w:val="00F80080"/>
    <w:rsid w:val="00F81543"/>
    <w:rsid w:val="00F81FB8"/>
    <w:rsid w:val="00F82C6E"/>
    <w:rsid w:val="00F8531E"/>
    <w:rsid w:val="00F855F9"/>
    <w:rsid w:val="00F86B57"/>
    <w:rsid w:val="00F87185"/>
    <w:rsid w:val="00F876F1"/>
    <w:rsid w:val="00F93DCA"/>
    <w:rsid w:val="00F95BB9"/>
    <w:rsid w:val="00F95F8B"/>
    <w:rsid w:val="00F9727B"/>
    <w:rsid w:val="00FA060A"/>
    <w:rsid w:val="00FA25F9"/>
    <w:rsid w:val="00FA32FF"/>
    <w:rsid w:val="00FA3717"/>
    <w:rsid w:val="00FB1D5A"/>
    <w:rsid w:val="00FB34A6"/>
    <w:rsid w:val="00FB3658"/>
    <w:rsid w:val="00FB6861"/>
    <w:rsid w:val="00FB7023"/>
    <w:rsid w:val="00FC1BA3"/>
    <w:rsid w:val="00FC325D"/>
    <w:rsid w:val="00FC5992"/>
    <w:rsid w:val="00FC5B3B"/>
    <w:rsid w:val="00FC7EAB"/>
    <w:rsid w:val="00FD07BA"/>
    <w:rsid w:val="00FD07EE"/>
    <w:rsid w:val="00FD1EFF"/>
    <w:rsid w:val="00FD253B"/>
    <w:rsid w:val="00FD3FE1"/>
    <w:rsid w:val="00FD48A7"/>
    <w:rsid w:val="00FD52E0"/>
    <w:rsid w:val="00FD67F3"/>
    <w:rsid w:val="00FD7142"/>
    <w:rsid w:val="00FE65B6"/>
    <w:rsid w:val="00FF088F"/>
    <w:rsid w:val="00FF0FA8"/>
    <w:rsid w:val="00FF42DB"/>
    <w:rsid w:val="00FF56A8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F1CC264"/>
  <w15:chartTrackingRefBased/>
  <w15:docId w15:val="{943BBE48-0C31-421A-AA4F-1694A42AC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Text"/>
    <w:qFormat/>
    <w:rsid w:val="00192A04"/>
    <w:rPr>
      <w:rFonts w:ascii="CorpoSLig" w:hAnsi="CorpoSLig"/>
      <w:sz w:val="24"/>
      <w:szCs w:val="24"/>
    </w:rPr>
  </w:style>
  <w:style w:type="paragraph" w:styleId="berschrift1">
    <w:name w:val="heading 1"/>
    <w:aliases w:val="Betreff"/>
    <w:basedOn w:val="Standard"/>
    <w:next w:val="Standard"/>
    <w:qFormat/>
    <w:rsid w:val="00ED7CDE"/>
    <w:pPr>
      <w:keepNext/>
      <w:spacing w:before="120" w:line="480" w:lineRule="auto"/>
      <w:outlineLvl w:val="0"/>
    </w:pPr>
    <w:rPr>
      <w:rFonts w:ascii="CorpoS" w:hAnsi="CorpoS" w:cs="Arial"/>
      <w:bCs/>
      <w:kern w:val="32"/>
      <w:sz w:val="28"/>
      <w:szCs w:val="32"/>
    </w:rPr>
  </w:style>
  <w:style w:type="paragraph" w:styleId="berschrift2">
    <w:name w:val="heading 2"/>
    <w:aliases w:val="Subtitel"/>
    <w:basedOn w:val="Standard"/>
    <w:next w:val="Standard"/>
    <w:qFormat/>
    <w:rsid w:val="00ED7CDE"/>
    <w:pPr>
      <w:keepNext/>
      <w:outlineLvl w:val="1"/>
    </w:pPr>
    <w:rPr>
      <w:rFonts w:ascii="CorpoS" w:hAnsi="CorpoS" w:cs="Arial"/>
      <w:bCs/>
      <w:iCs/>
      <w:szCs w:val="28"/>
    </w:rPr>
  </w:style>
  <w:style w:type="paragraph" w:styleId="berschrift3">
    <w:name w:val="heading 3"/>
    <w:aliases w:val="Date"/>
    <w:basedOn w:val="Standard"/>
    <w:next w:val="Standard"/>
    <w:qFormat/>
    <w:rsid w:val="00ED7CDE"/>
    <w:pPr>
      <w:keepNext/>
      <w:outlineLvl w:val="2"/>
    </w:pPr>
    <w:rPr>
      <w:rFonts w:cs="Arial"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D7CDE"/>
    <w:pPr>
      <w:tabs>
        <w:tab w:val="center" w:pos="4536"/>
        <w:tab w:val="right" w:pos="9072"/>
      </w:tabs>
    </w:pPr>
  </w:style>
  <w:style w:type="numbering" w:customStyle="1" w:styleId="Aufzhlung">
    <w:name w:val="Aufzählung"/>
    <w:rsid w:val="00CE2A83"/>
    <w:pPr>
      <w:numPr>
        <w:numId w:val="1"/>
      </w:numPr>
    </w:pPr>
  </w:style>
  <w:style w:type="character" w:customStyle="1" w:styleId="Kopiean">
    <w:name w:val="Kopie an"/>
    <w:rsid w:val="00ED7CDE"/>
    <w:rPr>
      <w:rFonts w:ascii="CorpoS" w:hAnsi="CorpoS"/>
      <w:bCs/>
      <w:sz w:val="24"/>
    </w:rPr>
  </w:style>
  <w:style w:type="character" w:styleId="Seitenzahl">
    <w:name w:val="page number"/>
    <w:basedOn w:val="Absatz-Standardschriftart"/>
    <w:rsid w:val="00ED7CDE"/>
  </w:style>
  <w:style w:type="paragraph" w:styleId="Kopfzeile">
    <w:name w:val="header"/>
    <w:basedOn w:val="Standard"/>
    <w:rsid w:val="00ED7CD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D7C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block">
    <w:name w:val="Adressblock"/>
    <w:basedOn w:val="Standard"/>
    <w:rsid w:val="00ED7CDE"/>
    <w:pPr>
      <w:jc w:val="right"/>
    </w:pPr>
    <w:rPr>
      <w:sz w:val="18"/>
      <w:szCs w:val="20"/>
    </w:rPr>
  </w:style>
  <w:style w:type="paragraph" w:styleId="Sprechblasentext">
    <w:name w:val="Balloon Text"/>
    <w:basedOn w:val="Standard"/>
    <w:semiHidden/>
    <w:rsid w:val="00CD5E26"/>
    <w:rPr>
      <w:rFonts w:ascii="Tahoma" w:hAnsi="Tahoma" w:cs="Tahoma"/>
      <w:sz w:val="16"/>
      <w:szCs w:val="16"/>
    </w:rPr>
  </w:style>
  <w:style w:type="table" w:customStyle="1" w:styleId="Tabellengitternetz1">
    <w:name w:val="Tabellengitternetz1"/>
    <w:basedOn w:val="NormaleTabelle"/>
    <w:next w:val="Tabellenraster"/>
    <w:rsid w:val="00E4447A"/>
    <w:pPr>
      <w:spacing w:line="272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F1350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3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ruapp01\progs32\SL7_6.07\IndivReports\_CH%20SZZ%20Zofingen_Speiseplan_Schule%20Zof_neu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D58B8-7E26-484F-9702-FED3D6000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_CH SZZ Zofingen_Speiseplan_Schule Zof_neu</Template>
  <TotalTime>0</TotalTime>
  <Pages>1</Pages>
  <Words>65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    </vt:lpstr>
    </vt:vector>
  </TitlesOfParts>
  <Company>Stadtverwaltung Zofingen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Marcel Wüest</dc:creator>
  <cp:keywords/>
  <cp:lastModifiedBy>Marcel Wüest</cp:lastModifiedBy>
  <cp:revision>2</cp:revision>
  <cp:lastPrinted>2017-07-25T12:12:00Z</cp:lastPrinted>
  <dcterms:created xsi:type="dcterms:W3CDTF">2026-04-04T11:34:00Z</dcterms:created>
  <dcterms:modified xsi:type="dcterms:W3CDTF">2026-05-04T07:40:00Z</dcterms:modified>
</cp:coreProperties>
</file>