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2403A" w14:textId="17FC5179" w:rsidR="00DD02C5" w:rsidRPr="00DD02C5" w:rsidRDefault="0098245A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D32D7DD" wp14:editId="41DEB616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14E6E630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5FD052E3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96F50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1BFBB7CF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08ADFF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8002E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1058EA1C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C74489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9D086C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4D6186E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E19E39A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023D63F7" w14:textId="77777777" w:rsidR="008452C2" w:rsidRPr="00DD02C5" w:rsidRDefault="0098245A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01.06.2026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38356E" w14:textId="496675D5" w:rsidR="0098245A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Kernser Urdinkel- Spaghetti</w:t>
            </w:r>
          </w:p>
          <w:p w14:paraId="32ED87D9" w14:textId="22055B7E" w:rsidR="0098245A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Carbonarasauce mit Truten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t>&amp; Reibkäse</w:t>
            </w:r>
            <w:r>
              <w:rPr>
                <w:rFonts w:ascii="Aptos" w:hAnsi="Aptos"/>
                <w:sz w:val="22"/>
                <w:szCs w:val="22"/>
              </w:rPr>
              <w:br/>
            </w:r>
            <w:r>
              <w:rPr>
                <w:rFonts w:ascii="Aptos" w:hAnsi="Aptos"/>
                <w:sz w:val="22"/>
                <w:szCs w:val="22"/>
              </w:rPr>
              <w:t>Gemüsedip</w:t>
            </w:r>
            <w:r>
              <w:rPr>
                <w:rFonts w:ascii="Aptos" w:hAnsi="Aptos"/>
                <w:sz w:val="22"/>
                <w:szCs w:val="22"/>
              </w:rPr>
              <w:t xml:space="preserve"> mit Kräuter Dip Sauce</w:t>
            </w:r>
          </w:p>
          <w:p w14:paraId="0830A61E" w14:textId="67729C92" w:rsidR="008452C2" w:rsidRPr="00DD02C5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 xml:space="preserve">Riegel </w:t>
            </w:r>
          </w:p>
        </w:tc>
      </w:tr>
      <w:tr w:rsidR="008452C2" w:rsidRPr="00DD02C5" w14:paraId="24161A5D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180E04A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95106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98245A">
              <w:rPr>
                <w:rFonts w:ascii="Aptos" w:hAnsi="Aptos"/>
                <w:sz w:val="22"/>
                <w:szCs w:val="22"/>
              </w:rPr>
              <w:t>Cinque Pi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B3A97FA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7EFE2AB0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77B89805" w14:textId="77777777" w:rsidR="008452C2" w:rsidRPr="00DD02C5" w:rsidRDefault="0098245A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02.06.2026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EF4C5BC" w14:textId="77777777" w:rsidR="008452C2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Gebackener Kalbs- Fleischkäse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br/>
              <w:t>Kartoffelstock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7FAD0235" w14:textId="5F52726B" w:rsidR="0098245A" w:rsidRPr="00DD02C5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6679F20F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1E51AE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44E109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98245A">
              <w:rPr>
                <w:rFonts w:ascii="Aptos" w:hAnsi="Aptos"/>
                <w:sz w:val="22"/>
                <w:szCs w:val="22"/>
              </w:rPr>
              <w:t>Gemüseragout Sweet &amp; Sour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2BDC672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F48077B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3953F850" w14:textId="77777777" w:rsidR="008452C2" w:rsidRPr="00DD02C5" w:rsidRDefault="0098245A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03.06.2026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3EE24" w14:textId="77777777" w:rsidR="008452C2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Pouletsteakli mit Currysauce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br/>
              <w:t>Pilaw-Reis</w:t>
            </w:r>
            <w:r>
              <w:rPr>
                <w:rFonts w:ascii="Aptos" w:hAnsi="Aptos"/>
                <w:sz w:val="22"/>
                <w:szCs w:val="22"/>
              </w:rPr>
              <w:br/>
              <w:t>Mischsalat</w:t>
            </w:r>
          </w:p>
          <w:p w14:paraId="6569EE00" w14:textId="6C73BF2E" w:rsidR="0098245A" w:rsidRPr="00DD02C5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33C531DC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16DB48F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9BAE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98245A">
              <w:rPr>
                <w:rFonts w:ascii="Aptos" w:hAnsi="Aptos"/>
                <w:sz w:val="22"/>
                <w:szCs w:val="22"/>
              </w:rPr>
              <w:t>Überbackene Champigonsköpfe (Frischkäse)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7A312620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F16A1F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12510AF4" w14:textId="77777777" w:rsidR="008452C2" w:rsidRPr="00DD02C5" w:rsidRDefault="0098245A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04.06.2026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221CE4B1" w14:textId="77777777" w:rsidR="008452C2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>
              <w:rPr>
                <w:rFonts w:ascii="Aptos" w:hAnsi="Aptos"/>
                <w:sz w:val="22"/>
                <w:szCs w:val="22"/>
              </w:rPr>
              <w:t>Paniertes Pouletschnitzel im Corn Flakes Mantel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br/>
              <w:t>Bratkartoffel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4A1DF447" w14:textId="5C4A7E2B" w:rsidR="0098245A" w:rsidRPr="00DD02C5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31D7FFAC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A908DC3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9B60A9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98245A">
              <w:rPr>
                <w:rFonts w:ascii="Aptos" w:hAnsi="Aptos"/>
                <w:sz w:val="22"/>
                <w:szCs w:val="22"/>
              </w:rPr>
              <w:t>Falafel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74D1FAE4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6783FE0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0E375EC7" w14:textId="77777777" w:rsidR="008452C2" w:rsidRPr="00DD02C5" w:rsidRDefault="0098245A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05.06.2026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333A8" w14:textId="77777777" w:rsidR="008452C2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>
              <w:rPr>
                <w:rFonts w:ascii="Aptos" w:hAnsi="Aptos"/>
                <w:sz w:val="22"/>
                <w:szCs w:val="22"/>
              </w:rPr>
              <w:t>Älpler Magronen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  <w:r>
              <w:rPr>
                <w:rFonts w:ascii="Aptos" w:hAnsi="Aptos"/>
                <w:sz w:val="22"/>
                <w:szCs w:val="22"/>
              </w:rPr>
              <w:br/>
              <w:t>Apfelmus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7D3BA911" w14:textId="55C160EA" w:rsidR="0098245A" w:rsidRPr="00DD02C5" w:rsidRDefault="0098245A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213937E6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692F7A3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F6F7" w14:textId="68625E46" w:rsidR="008452C2" w:rsidRPr="00DD02C5" w:rsidRDefault="008452C2" w:rsidP="0098245A">
            <w:pPr>
              <w:rPr>
                <w:rFonts w:ascii="Aptos" w:hAnsi="Aptos"/>
                <w:sz w:val="22"/>
                <w:szCs w:val="22"/>
              </w:rPr>
            </w:pPr>
            <w:bookmarkStart w:id="19" w:name="MZ3KF2TAG5TEIL1"/>
            <w:bookmarkEnd w:id="19"/>
          </w:p>
        </w:tc>
      </w:tr>
    </w:tbl>
    <w:p w14:paraId="2B22480D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35ACD" w14:textId="77777777" w:rsidR="0098245A" w:rsidRDefault="0098245A">
      <w:r>
        <w:separator/>
      </w:r>
    </w:p>
  </w:endnote>
  <w:endnote w:type="continuationSeparator" w:id="0">
    <w:p w14:paraId="4A150BB7" w14:textId="77777777" w:rsidR="0098245A" w:rsidRDefault="0098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52095" w14:textId="5B96FDA5" w:rsidR="003E397D" w:rsidRPr="00C81971" w:rsidRDefault="0098245A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005B6CBB" wp14:editId="75446300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109FB8D7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5A82D93C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68D4B76C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71E70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05376A69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98245A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98245A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9005D" w14:textId="77777777" w:rsidR="0098245A" w:rsidRDefault="0098245A">
      <w:r>
        <w:separator/>
      </w:r>
    </w:p>
  </w:footnote>
  <w:footnote w:type="continuationSeparator" w:id="0">
    <w:p w14:paraId="3497DE5C" w14:textId="77777777" w:rsidR="0098245A" w:rsidRDefault="00982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BF16E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001C" w14:textId="1F53D268" w:rsidR="0060177C" w:rsidRDefault="0098245A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4E66E393" wp14:editId="249911FD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527A0FFB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241955">
    <w:abstractNumId w:val="1"/>
  </w:num>
  <w:num w:numId="2" w16cid:durableId="1930649778">
    <w:abstractNumId w:val="0"/>
  </w:num>
  <w:num w:numId="3" w16cid:durableId="1641181001">
    <w:abstractNumId w:val="3"/>
  </w:num>
  <w:num w:numId="4" w16cid:durableId="430320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45A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245A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70AA658F"/>
  <w15:chartTrackingRefBased/>
  <w15:docId w15:val="{31697FC2-281B-4FE0-B3F6-0F32BE9A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93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1</cp:revision>
  <cp:lastPrinted>2017-07-25T12:12:00Z</cp:lastPrinted>
  <dcterms:created xsi:type="dcterms:W3CDTF">2026-04-04T11:19:00Z</dcterms:created>
  <dcterms:modified xsi:type="dcterms:W3CDTF">2026-04-04T11:23:00Z</dcterms:modified>
</cp:coreProperties>
</file>