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822F2" w14:textId="14528ED7" w:rsidR="00DD02C5" w:rsidRPr="00DD02C5" w:rsidRDefault="00886641" w:rsidP="003B2AA1">
      <w:pPr>
        <w:rPr>
          <w:rFonts w:ascii="Aptos" w:hAnsi="Aptos"/>
          <w:szCs w:val="1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5C883C7" wp14:editId="0EB6C28F">
            <wp:simplePos x="0" y="0"/>
            <wp:positionH relativeFrom="margin">
              <wp:posOffset>3971290</wp:posOffset>
            </wp:positionH>
            <wp:positionV relativeFrom="paragraph">
              <wp:posOffset>-475615</wp:posOffset>
            </wp:positionV>
            <wp:extent cx="2479675" cy="464185"/>
            <wp:effectExtent l="0" t="0" r="0" b="0"/>
            <wp:wrapNone/>
            <wp:docPr id="3" name="Grafik 1" descr="Ein Bild, das Text, Schrift, Grafiken, Typografi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Text, Schrift, Grafiken, Typografi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203DA5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</w:p>
    <w:p w14:paraId="2E615C8E" w14:textId="77777777" w:rsidR="00FD67F3" w:rsidRPr="00DD02C5" w:rsidRDefault="00FD67F3" w:rsidP="003B2AA1">
      <w:pPr>
        <w:rPr>
          <w:rFonts w:ascii="Aptos" w:hAnsi="Aptos"/>
          <w:sz w:val="16"/>
          <w:szCs w:val="16"/>
        </w:rPr>
      </w:pPr>
      <w:r w:rsidRPr="00DD02C5">
        <w:rPr>
          <w:rFonts w:ascii="Aptos" w:hAnsi="Aptos"/>
          <w:szCs w:val="18"/>
        </w:rPr>
        <w:tab/>
      </w:r>
      <w:r w:rsidRPr="00DD02C5">
        <w:rPr>
          <w:rFonts w:ascii="Aptos" w:hAnsi="Aptos"/>
          <w:szCs w:val="18"/>
        </w:rPr>
        <w:tab/>
      </w:r>
      <w:r w:rsidRPr="00DD02C5">
        <w:rPr>
          <w:rFonts w:ascii="Aptos" w:hAnsi="Aptos"/>
          <w:szCs w:val="18"/>
        </w:rPr>
        <w:tab/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4"/>
        <w:gridCol w:w="2478"/>
        <w:gridCol w:w="6540"/>
        <w:gridCol w:w="108"/>
      </w:tblGrid>
      <w:tr w:rsidR="008452C2" w:rsidRPr="00DD02C5" w14:paraId="75EBEA18" w14:textId="77777777" w:rsidTr="006B550E">
        <w:trPr>
          <w:gridAfter w:val="1"/>
          <w:wAfter w:w="108" w:type="dxa"/>
          <w:trHeight w:hRule="exact" w:val="1797"/>
        </w:trPr>
        <w:tc>
          <w:tcPr>
            <w:tcW w:w="103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887BA" w14:textId="77777777" w:rsidR="008452C2" w:rsidRPr="003E397D" w:rsidRDefault="006646B8" w:rsidP="003E397D">
            <w:pPr>
              <w:rPr>
                <w:rFonts w:ascii="Aptos" w:hAnsi="Aptos"/>
                <w:sz w:val="52"/>
                <w:szCs w:val="52"/>
              </w:rPr>
            </w:pPr>
            <w:r w:rsidRPr="003E397D">
              <w:rPr>
                <w:rFonts w:ascii="Aptos" w:hAnsi="Aptos"/>
                <w:sz w:val="52"/>
                <w:szCs w:val="52"/>
              </w:rPr>
              <w:t>Mittagstisch Schule Zofingen</w:t>
            </w:r>
          </w:p>
        </w:tc>
      </w:tr>
      <w:tr w:rsidR="008452C2" w:rsidRPr="00DD02C5" w14:paraId="1EB98F97" w14:textId="77777777" w:rsidTr="006B550E">
        <w:trPr>
          <w:gridAfter w:val="2"/>
          <w:wAfter w:w="6648" w:type="dxa"/>
          <w:trHeight w:hRule="exact" w:val="111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80A0C3" w14:textId="77777777" w:rsidR="008452C2" w:rsidRPr="00DD02C5" w:rsidRDefault="008452C2" w:rsidP="00D21582">
            <w:pPr>
              <w:rPr>
                <w:rFonts w:ascii="Aptos" w:hAnsi="Aptos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A45765" w14:textId="77777777" w:rsidR="008452C2" w:rsidRPr="00DD02C5" w:rsidRDefault="008452C2" w:rsidP="00D21582">
            <w:pPr>
              <w:rPr>
                <w:rFonts w:ascii="Aptos" w:hAnsi="Aptos"/>
                <w:sz w:val="16"/>
                <w:szCs w:val="16"/>
              </w:rPr>
            </w:pPr>
          </w:p>
        </w:tc>
      </w:tr>
      <w:tr w:rsidR="008452C2" w:rsidRPr="00DD02C5" w14:paraId="55AE3BC3" w14:textId="77777777" w:rsidTr="006B550E">
        <w:trPr>
          <w:trHeight w:hRule="exact" w:val="42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C65BC9" w14:textId="77777777" w:rsidR="008452C2" w:rsidRPr="00DD02C5" w:rsidRDefault="008452C2" w:rsidP="00054ED8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Datum</w:t>
            </w:r>
          </w:p>
        </w:tc>
        <w:tc>
          <w:tcPr>
            <w:tcW w:w="9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BC1640" w14:textId="77777777" w:rsidR="008452C2" w:rsidRPr="00DD02C5" w:rsidRDefault="008452C2" w:rsidP="00203DA5">
            <w:pPr>
              <w:tabs>
                <w:tab w:val="left" w:pos="2506"/>
              </w:tabs>
              <w:jc w:val="center"/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Mittagessen</w:t>
            </w:r>
          </w:p>
        </w:tc>
      </w:tr>
      <w:tr w:rsidR="008452C2" w:rsidRPr="00DD02C5" w14:paraId="1C6EF9B7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18378F9E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Montag</w:t>
            </w:r>
          </w:p>
          <w:p w14:paraId="268D69D4" w14:textId="77777777" w:rsidR="008452C2" w:rsidRPr="00DD02C5" w:rsidRDefault="00886641" w:rsidP="00B00306">
            <w:pPr>
              <w:rPr>
                <w:rFonts w:ascii="Aptos" w:hAnsi="Aptos"/>
                <w:sz w:val="20"/>
                <w:szCs w:val="20"/>
              </w:rPr>
            </w:pPr>
            <w:bookmarkStart w:id="0" w:name="MZ3Tag1"/>
            <w:bookmarkEnd w:id="0"/>
            <w:r>
              <w:rPr>
                <w:rFonts w:ascii="Aptos" w:hAnsi="Aptos"/>
                <w:sz w:val="20"/>
                <w:szCs w:val="20"/>
              </w:rPr>
              <w:t>18.05.2026</w:t>
            </w:r>
          </w:p>
        </w:tc>
        <w:tc>
          <w:tcPr>
            <w:tcW w:w="91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3A4990" w14:textId="6649A8EB" w:rsidR="008452C2" w:rsidRDefault="00886641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" w:name="MZ3KF1TAG1TEIL1"/>
            <w:bookmarkEnd w:id="1"/>
            <w:r>
              <w:rPr>
                <w:rFonts w:ascii="Aptos" w:hAnsi="Aptos"/>
                <w:sz w:val="22"/>
                <w:szCs w:val="22"/>
              </w:rPr>
              <w:t>Kernser Hörnli</w:t>
            </w:r>
            <w:r>
              <w:rPr>
                <w:rFonts w:ascii="Aptos" w:hAnsi="Aptos"/>
                <w:sz w:val="22"/>
                <w:szCs w:val="22"/>
              </w:rPr>
              <w:t xml:space="preserve"> mit Hirzenberg-Sauce (Rahm, Champignons, Tomate)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2" w:name="MZ3KF1TAG1TEIL2"/>
            <w:bookmarkEnd w:id="2"/>
            <w:r>
              <w:rPr>
                <w:rFonts w:ascii="Aptos" w:hAnsi="Aptos"/>
                <w:sz w:val="22"/>
                <w:szCs w:val="22"/>
              </w:rPr>
              <w:t>&amp; Reibkäse</w:t>
            </w:r>
            <w:r>
              <w:rPr>
                <w:rFonts w:ascii="Aptos" w:hAnsi="Aptos"/>
                <w:sz w:val="22"/>
                <w:szCs w:val="22"/>
              </w:rPr>
              <w:br/>
              <w:t>Grüner Salat</w:t>
            </w:r>
          </w:p>
          <w:p w14:paraId="1A21C428" w14:textId="0524DF99" w:rsidR="00886641" w:rsidRPr="00DD02C5" w:rsidRDefault="00886641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DD02C5" w14:paraId="1715AEF8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686EAA62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B67AF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3" w:name="MZ3KF2TAG1TEIL1"/>
            <w:bookmarkEnd w:id="3"/>
            <w:r w:rsidR="00886641">
              <w:rPr>
                <w:rFonts w:ascii="Aptos" w:hAnsi="Aptos"/>
                <w:sz w:val="22"/>
                <w:szCs w:val="22"/>
              </w:rPr>
              <w:t>Frischkäsesauce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5B6AA08C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35E62674" w14:textId="77777777" w:rsidR="008452C2" w:rsidRPr="00DD02C5" w:rsidRDefault="00320141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Dienstag</w:t>
            </w:r>
          </w:p>
          <w:p w14:paraId="595DF91F" w14:textId="77777777" w:rsidR="008452C2" w:rsidRPr="00DD02C5" w:rsidRDefault="00886641" w:rsidP="00B00306">
            <w:pPr>
              <w:rPr>
                <w:rFonts w:ascii="Aptos" w:hAnsi="Aptos"/>
                <w:sz w:val="20"/>
                <w:szCs w:val="20"/>
              </w:rPr>
            </w:pPr>
            <w:bookmarkStart w:id="4" w:name="MZ3Tag2"/>
            <w:bookmarkEnd w:id="4"/>
            <w:r>
              <w:rPr>
                <w:rFonts w:ascii="Aptos" w:hAnsi="Aptos"/>
                <w:sz w:val="20"/>
                <w:szCs w:val="20"/>
              </w:rPr>
              <w:t>19.05.2026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1E617D88" w14:textId="77777777" w:rsidR="008452C2" w:rsidRDefault="00886641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5" w:name="MZ3KF1TAG2TEIL1"/>
            <w:bookmarkEnd w:id="5"/>
            <w:r>
              <w:rPr>
                <w:rFonts w:ascii="Aptos" w:hAnsi="Aptos"/>
                <w:sz w:val="22"/>
                <w:szCs w:val="22"/>
              </w:rPr>
              <w:t>Gemischter Hackbraten (Schwein &amp; Rind)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6" w:name="MZ3KF1TAG2TEIL2"/>
            <w:bookmarkEnd w:id="6"/>
            <w:r>
              <w:rPr>
                <w:rFonts w:ascii="Aptos" w:hAnsi="Aptos"/>
                <w:sz w:val="22"/>
                <w:szCs w:val="22"/>
              </w:rPr>
              <w:br/>
              <w:t>Kartoffelstock</w:t>
            </w:r>
            <w:r>
              <w:rPr>
                <w:rFonts w:ascii="Aptos" w:hAnsi="Aptos"/>
                <w:sz w:val="22"/>
                <w:szCs w:val="22"/>
              </w:rPr>
              <w:br/>
              <w:t>Mischsalat</w:t>
            </w:r>
          </w:p>
          <w:p w14:paraId="052AF0F5" w14:textId="1D198EBE" w:rsidR="00886641" w:rsidRPr="00DD02C5" w:rsidRDefault="00886641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DD02C5" w14:paraId="0A78B86E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249E07E2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A12797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7" w:name="MZ3KF2TAG2TEIL1"/>
            <w:bookmarkEnd w:id="7"/>
            <w:r w:rsidR="00886641">
              <w:rPr>
                <w:rFonts w:ascii="Aptos" w:hAnsi="Aptos"/>
                <w:sz w:val="22"/>
                <w:szCs w:val="22"/>
              </w:rPr>
              <w:t>Älpler Magronen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6FD0856A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54480F01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Mittwoch</w:t>
            </w:r>
          </w:p>
          <w:p w14:paraId="6B74784C" w14:textId="77777777" w:rsidR="008452C2" w:rsidRPr="00DD02C5" w:rsidRDefault="00886641" w:rsidP="00B00306">
            <w:pPr>
              <w:rPr>
                <w:rFonts w:ascii="Aptos" w:hAnsi="Aptos"/>
                <w:sz w:val="20"/>
                <w:szCs w:val="20"/>
              </w:rPr>
            </w:pPr>
            <w:bookmarkStart w:id="8" w:name="MZ3Tag3"/>
            <w:bookmarkEnd w:id="8"/>
            <w:r>
              <w:rPr>
                <w:rFonts w:ascii="Aptos" w:hAnsi="Aptos"/>
                <w:sz w:val="20"/>
                <w:szCs w:val="20"/>
              </w:rPr>
              <w:t>20.05.2026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67118F5" w14:textId="77777777" w:rsidR="008452C2" w:rsidRDefault="00886641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9" w:name="MZ3KF1TAG3TEIL1"/>
            <w:bookmarkEnd w:id="9"/>
            <w:r>
              <w:rPr>
                <w:rFonts w:ascii="Aptos" w:hAnsi="Aptos"/>
                <w:sz w:val="22"/>
                <w:szCs w:val="22"/>
              </w:rPr>
              <w:t>Hamburger (Truten)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0" w:name="MZ3KF1TAG3TEIL2"/>
            <w:bookmarkEnd w:id="10"/>
            <w:r>
              <w:rPr>
                <w:rFonts w:ascii="Aptos" w:hAnsi="Aptos"/>
                <w:sz w:val="22"/>
                <w:szCs w:val="22"/>
              </w:rPr>
              <w:br/>
              <w:t>Pommes Duchesse</w:t>
            </w:r>
            <w:r>
              <w:rPr>
                <w:rFonts w:ascii="Aptos" w:hAnsi="Aptos"/>
                <w:sz w:val="22"/>
                <w:szCs w:val="22"/>
              </w:rPr>
              <w:br/>
              <w:t>Grüner Salat</w:t>
            </w:r>
          </w:p>
          <w:p w14:paraId="6E37DAC4" w14:textId="6BD77679" w:rsidR="00886641" w:rsidRPr="00DD02C5" w:rsidRDefault="00886641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DD02C5" w14:paraId="0E287BF4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2D9B2939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930F8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11" w:name="MZ3KF2TAG3TEIL1"/>
            <w:bookmarkEnd w:id="11"/>
            <w:r w:rsidR="00886641">
              <w:rPr>
                <w:rFonts w:ascii="Aptos" w:hAnsi="Aptos"/>
                <w:sz w:val="22"/>
                <w:szCs w:val="22"/>
              </w:rPr>
              <w:t>Quorngeschnetzeltes Zürcher Art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189A224E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4227FBA9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Donnerstag</w:t>
            </w:r>
          </w:p>
          <w:p w14:paraId="12EE48D5" w14:textId="77777777" w:rsidR="008452C2" w:rsidRPr="00DD02C5" w:rsidRDefault="00886641" w:rsidP="00B00306">
            <w:pPr>
              <w:rPr>
                <w:rFonts w:ascii="Aptos" w:hAnsi="Aptos"/>
                <w:sz w:val="20"/>
                <w:szCs w:val="20"/>
              </w:rPr>
            </w:pPr>
            <w:bookmarkStart w:id="12" w:name="MZ3Tag4"/>
            <w:bookmarkEnd w:id="12"/>
            <w:r>
              <w:rPr>
                <w:rFonts w:ascii="Aptos" w:hAnsi="Aptos"/>
                <w:sz w:val="20"/>
                <w:szCs w:val="20"/>
              </w:rPr>
              <w:t>21.05.2026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2BD26553" w14:textId="77777777" w:rsidR="008452C2" w:rsidRDefault="00886641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3" w:name="MZ3KF1TAG4TEIL1"/>
            <w:bookmarkEnd w:id="13"/>
            <w:r>
              <w:rPr>
                <w:rFonts w:ascii="Aptos" w:hAnsi="Aptos"/>
                <w:sz w:val="22"/>
                <w:szCs w:val="22"/>
              </w:rPr>
              <w:t>Gebackener Kalbs- Fleischkäse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4" w:name="MZ3KF1TAG4TEIL2"/>
            <w:bookmarkEnd w:id="14"/>
            <w:r>
              <w:rPr>
                <w:rFonts w:ascii="Aptos" w:hAnsi="Aptos"/>
                <w:sz w:val="22"/>
                <w:szCs w:val="22"/>
              </w:rPr>
              <w:br/>
              <w:t>Kernser Teigwaren</w:t>
            </w:r>
            <w:r>
              <w:rPr>
                <w:rFonts w:ascii="Aptos" w:hAnsi="Aptos"/>
                <w:sz w:val="22"/>
                <w:szCs w:val="22"/>
              </w:rPr>
              <w:br/>
              <w:t>Gemüsedip mit Kräuter-Dip-Sauce</w:t>
            </w:r>
          </w:p>
          <w:p w14:paraId="5A6CBCF6" w14:textId="398DF80C" w:rsidR="00886641" w:rsidRPr="00DD02C5" w:rsidRDefault="00886641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Riegel</w:t>
            </w:r>
          </w:p>
        </w:tc>
      </w:tr>
      <w:tr w:rsidR="008452C2" w:rsidRPr="00DD02C5" w14:paraId="1D15B7C9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6C22C441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CCFDB1E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15" w:name="MZ3KF2TAG4TEIL1"/>
            <w:bookmarkEnd w:id="15"/>
            <w:r w:rsidR="00886641">
              <w:rPr>
                <w:rFonts w:ascii="Aptos" w:hAnsi="Aptos"/>
                <w:sz w:val="22"/>
                <w:szCs w:val="22"/>
              </w:rPr>
              <w:t>Gemüse Asia Eintopf mit roter Currysauce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2B791ED8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65386219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Freitag</w:t>
            </w:r>
          </w:p>
          <w:p w14:paraId="3F184F3F" w14:textId="77777777" w:rsidR="008452C2" w:rsidRPr="00DD02C5" w:rsidRDefault="00886641" w:rsidP="00B00306">
            <w:pPr>
              <w:rPr>
                <w:rFonts w:ascii="Aptos" w:hAnsi="Aptos"/>
                <w:sz w:val="20"/>
                <w:szCs w:val="20"/>
              </w:rPr>
            </w:pPr>
            <w:bookmarkStart w:id="16" w:name="MZ3Tag5"/>
            <w:bookmarkEnd w:id="16"/>
            <w:r>
              <w:rPr>
                <w:rFonts w:ascii="Aptos" w:hAnsi="Aptos"/>
                <w:sz w:val="20"/>
                <w:szCs w:val="20"/>
              </w:rPr>
              <w:t>22.05.2026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CB177D" w14:textId="77777777" w:rsidR="008452C2" w:rsidRDefault="00886641" w:rsidP="00886641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7" w:name="MZ3KF1TAG5TEIL1"/>
            <w:bookmarkEnd w:id="17"/>
            <w:r>
              <w:rPr>
                <w:rFonts w:ascii="Aptos" w:hAnsi="Aptos"/>
                <w:sz w:val="22"/>
                <w:szCs w:val="22"/>
              </w:rPr>
              <w:t>Dorschfilet (NOR) paniert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8" w:name="MZ3KF1TAG5TEIL2"/>
            <w:bookmarkEnd w:id="18"/>
            <w:r>
              <w:rPr>
                <w:rFonts w:ascii="Aptos" w:hAnsi="Aptos"/>
                <w:sz w:val="22"/>
                <w:szCs w:val="22"/>
              </w:rPr>
              <w:br/>
              <w:t>Limetten-Mayo</w:t>
            </w:r>
            <w:r>
              <w:rPr>
                <w:rFonts w:ascii="Aptos" w:hAnsi="Aptos"/>
                <w:sz w:val="22"/>
                <w:szCs w:val="22"/>
              </w:rPr>
              <w:br/>
              <w:t>Pilaw-Reis &amp; Maissalat</w:t>
            </w:r>
          </w:p>
          <w:p w14:paraId="22A4E886" w14:textId="0529DDED" w:rsidR="00886641" w:rsidRPr="00DD02C5" w:rsidRDefault="00886641" w:rsidP="00886641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886641" w14:paraId="7B8F341F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60A106DB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0D6DA" w14:textId="2154ABA9" w:rsidR="008452C2" w:rsidRPr="00886641" w:rsidRDefault="00D32FB7" w:rsidP="004F7948">
            <w:pPr>
              <w:jc w:val="center"/>
              <w:rPr>
                <w:rFonts w:ascii="Aptos" w:hAnsi="Aptos"/>
                <w:sz w:val="22"/>
                <w:szCs w:val="22"/>
                <w:lang w:val="fr-CH"/>
              </w:rPr>
            </w:pPr>
            <w:r w:rsidRPr="00886641">
              <w:rPr>
                <w:rFonts w:ascii="Aptos" w:hAnsi="Aptos"/>
                <w:sz w:val="22"/>
                <w:szCs w:val="22"/>
                <w:lang w:val="fr-CH"/>
              </w:rPr>
              <w:t xml:space="preserve">V: </w:t>
            </w:r>
            <w:bookmarkStart w:id="19" w:name="MZ3KF2TAG5TEIL1"/>
            <w:bookmarkEnd w:id="19"/>
            <w:r w:rsidR="00886641" w:rsidRPr="00886641">
              <w:rPr>
                <w:rFonts w:ascii="Aptos" w:hAnsi="Aptos"/>
                <w:sz w:val="22"/>
                <w:szCs w:val="22"/>
                <w:lang w:val="fr-CH"/>
              </w:rPr>
              <w:t>Zucchini-Piccata mit T</w:t>
            </w:r>
            <w:r w:rsidR="00886641">
              <w:rPr>
                <w:rFonts w:ascii="Aptos" w:hAnsi="Aptos"/>
                <w:sz w:val="22"/>
                <w:szCs w:val="22"/>
                <w:lang w:val="fr-CH"/>
              </w:rPr>
              <w:t>omatensauce</w:t>
            </w:r>
          </w:p>
        </w:tc>
      </w:tr>
    </w:tbl>
    <w:p w14:paraId="3FCF7BAD" w14:textId="77777777" w:rsidR="00785CA0" w:rsidRPr="00886641" w:rsidRDefault="00785CA0" w:rsidP="00E44D67">
      <w:pPr>
        <w:jc w:val="center"/>
        <w:rPr>
          <w:rFonts w:ascii="Aptos" w:hAnsi="Aptos"/>
          <w:sz w:val="18"/>
          <w:szCs w:val="18"/>
          <w:lang w:val="fr-CH"/>
        </w:rPr>
      </w:pPr>
    </w:p>
    <w:sectPr w:rsidR="00785CA0" w:rsidRPr="00886641" w:rsidSect="003E479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65" w:right="794" w:bottom="142" w:left="1418" w:header="765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E6E32" w14:textId="77777777" w:rsidR="00886641" w:rsidRDefault="00886641">
      <w:r>
        <w:separator/>
      </w:r>
    </w:p>
  </w:endnote>
  <w:endnote w:type="continuationSeparator" w:id="0">
    <w:p w14:paraId="5710E86B" w14:textId="77777777" w:rsidR="00886641" w:rsidRDefault="00886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poSLig">
    <w:altName w:val="Segoe UI Historic"/>
    <w:charset w:val="00"/>
    <w:family w:val="auto"/>
    <w:pitch w:val="variable"/>
    <w:sig w:usb0="800001AF" w:usb1="000078F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S">
    <w:altName w:val="Segoe UI Historic"/>
    <w:charset w:val="00"/>
    <w:family w:val="auto"/>
    <w:pitch w:val="variable"/>
    <w:sig w:usb0="800001AF" w:usb1="000078F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B9705" w14:textId="46199274" w:rsidR="003E397D" w:rsidRPr="00C81971" w:rsidRDefault="00886641" w:rsidP="003E397D">
    <w:pPr>
      <w:ind w:left="-680"/>
      <w:rPr>
        <w:rFonts w:ascii="Aptos" w:hAnsi="Aptos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1" layoutInCell="1" allowOverlap="1" wp14:anchorId="487A9477" wp14:editId="3419352B">
          <wp:simplePos x="0" y="0"/>
          <wp:positionH relativeFrom="column">
            <wp:posOffset>-737235</wp:posOffset>
          </wp:positionH>
          <wp:positionV relativeFrom="paragraph">
            <wp:posOffset>-673735</wp:posOffset>
          </wp:positionV>
          <wp:extent cx="7202805" cy="1776730"/>
          <wp:effectExtent l="0" t="0" r="0" b="0"/>
          <wp:wrapNone/>
          <wp:docPr id="2" name="Grafik 1" descr="Ein Bild, das Text, Grün, Screenshot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in Bild, das Text, Grün, Screenshot, Desig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805" cy="177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397D" w:rsidRPr="00C81971">
      <w:rPr>
        <w:rFonts w:ascii="Aptos" w:hAnsi="Aptos"/>
        <w:sz w:val="20"/>
        <w:szCs w:val="20"/>
      </w:rPr>
      <w:t>Suppe und Salat vom Buffet sind im Mittagessen inbegriffen.</w:t>
    </w:r>
  </w:p>
  <w:p w14:paraId="0D7D56D6" w14:textId="77777777" w:rsidR="003E397D" w:rsidRPr="00C81971" w:rsidRDefault="003E397D" w:rsidP="003E397D">
    <w:pPr>
      <w:ind w:left="-680"/>
      <w:rPr>
        <w:rFonts w:ascii="Aptos" w:hAnsi="Aptos"/>
        <w:sz w:val="20"/>
        <w:szCs w:val="20"/>
      </w:rPr>
    </w:pPr>
    <w:r w:rsidRPr="00C81971">
      <w:rPr>
        <w:rFonts w:ascii="Aptos" w:hAnsi="Aptos"/>
        <w:sz w:val="20"/>
        <w:szCs w:val="20"/>
      </w:rPr>
      <w:t xml:space="preserve">Wir verwenden ausschliesslich Schweizer Fleisch. Ausnahmen werden deklariert. </w:t>
    </w:r>
  </w:p>
  <w:p w14:paraId="1C79162D" w14:textId="77777777" w:rsidR="003E397D" w:rsidRPr="00C81971" w:rsidRDefault="003E397D" w:rsidP="00E44D67">
    <w:pPr>
      <w:tabs>
        <w:tab w:val="left" w:pos="6240"/>
      </w:tabs>
      <w:ind w:left="-680"/>
      <w:rPr>
        <w:rFonts w:ascii="Aptos" w:hAnsi="Aptos"/>
        <w:sz w:val="20"/>
        <w:szCs w:val="20"/>
      </w:rPr>
    </w:pPr>
    <w:r w:rsidRPr="00C81971">
      <w:rPr>
        <w:rFonts w:ascii="Aptos" w:hAnsi="Aptos"/>
        <w:sz w:val="20"/>
        <w:szCs w:val="20"/>
      </w:rPr>
      <w:t>Sortimentsänderungen vorbehalten.</w:t>
    </w:r>
    <w:r w:rsidR="00E44D67">
      <w:rPr>
        <w:rFonts w:ascii="Aptos" w:hAnsi="Aptos"/>
        <w:sz w:val="20"/>
        <w:szCs w:val="20"/>
      </w:rPr>
      <w:tab/>
    </w:r>
  </w:p>
  <w:p w14:paraId="6C548C4B" w14:textId="77777777" w:rsidR="003E397D" w:rsidRPr="003E397D" w:rsidRDefault="003E397D" w:rsidP="003E397D">
    <w:pPr>
      <w:ind w:left="-680"/>
    </w:pPr>
    <w:r w:rsidRPr="00C81971">
      <w:rPr>
        <w:rFonts w:ascii="Aptos" w:hAnsi="Aptos"/>
        <w:sz w:val="20"/>
        <w:szCs w:val="20"/>
      </w:rPr>
      <w:t xml:space="preserve">Informationen zu Deklarationen / Allergenen, Fisch/Meerestiere </w:t>
    </w:r>
    <w:r w:rsidRPr="00C81971">
      <w:rPr>
        <w:rFonts w:ascii="Aptos" w:hAnsi="Aptos"/>
        <w:sz w:val="20"/>
        <w:szCs w:val="20"/>
      </w:rPr>
      <w:br/>
      <w:t>sind bei der Küche zu erfragen.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9B85E" w14:textId="77777777" w:rsidR="0060177C" w:rsidRDefault="0060177C" w:rsidP="004C79B2">
    <w:pPr>
      <w:pStyle w:val="Fuzeile"/>
      <w:tabs>
        <w:tab w:val="clear" w:pos="4536"/>
        <w:tab w:val="clear" w:pos="9072"/>
      </w:tabs>
    </w:pPr>
    <w:r>
      <w:t>_____________________________________________________________________________</w:t>
    </w:r>
  </w:p>
  <w:p w14:paraId="0452B39C" w14:textId="1E929526" w:rsidR="0060177C" w:rsidRPr="004C79B2" w:rsidRDefault="0060177C" w:rsidP="004C79B2">
    <w:pPr>
      <w:pStyle w:val="Fuzeile"/>
      <w:tabs>
        <w:tab w:val="clear" w:pos="4536"/>
        <w:tab w:val="clear" w:pos="9072"/>
      </w:tabs>
      <w:rPr>
        <w:caps/>
        <w:sz w:val="18"/>
        <w:szCs w:val="18"/>
      </w:rPr>
    </w:pPr>
    <w:r w:rsidRPr="004C79B2">
      <w:rPr>
        <w:caps/>
        <w:sz w:val="18"/>
        <w:szCs w:val="18"/>
      </w:rPr>
      <w:fldChar w:fldCharType="begin"/>
    </w:r>
    <w:r w:rsidRPr="004C79B2">
      <w:rPr>
        <w:caps/>
        <w:sz w:val="18"/>
        <w:szCs w:val="18"/>
      </w:rPr>
      <w:instrText xml:space="preserve"> FILENAME \p </w:instrText>
    </w:r>
    <w:r w:rsidRPr="004C79B2">
      <w:rPr>
        <w:caps/>
        <w:sz w:val="18"/>
        <w:szCs w:val="18"/>
      </w:rPr>
      <w:fldChar w:fldCharType="separate"/>
    </w:r>
    <w:r w:rsidR="00886641">
      <w:rPr>
        <w:caps/>
        <w:noProof/>
        <w:sz w:val="18"/>
        <w:szCs w:val="18"/>
      </w:rPr>
      <w:t>Dokument1</w:t>
    </w:r>
    <w:r w:rsidRPr="004C79B2">
      <w:rPr>
        <w:caps/>
        <w:sz w:val="18"/>
        <w:szCs w:val="18"/>
      </w:rPr>
      <w:fldChar w:fldCharType="end"/>
    </w:r>
    <w:r>
      <w:rPr>
        <w:caps/>
        <w:sz w:val="18"/>
        <w:szCs w:val="18"/>
      </w:rPr>
      <w:tab/>
    </w:r>
    <w:r w:rsidRPr="004C79B2">
      <w:rPr>
        <w:sz w:val="18"/>
        <w:szCs w:val="18"/>
      </w:rPr>
      <w:t xml:space="preserve">Erstellt von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AUTHOR </w:instrText>
    </w:r>
    <w:r w:rsidRPr="004C79B2">
      <w:rPr>
        <w:sz w:val="18"/>
        <w:szCs w:val="18"/>
      </w:rPr>
      <w:fldChar w:fldCharType="separate"/>
    </w:r>
    <w:r w:rsidR="00886641">
      <w:rPr>
        <w:noProof/>
        <w:sz w:val="18"/>
        <w:szCs w:val="18"/>
      </w:rPr>
      <w:t>Marcel Wüest</w:t>
    </w:r>
    <w:r w:rsidRPr="004C79B2">
      <w:rPr>
        <w:sz w:val="18"/>
        <w:szCs w:val="18"/>
      </w:rPr>
      <w:fldChar w:fldCharType="end"/>
    </w:r>
    <w:r>
      <w:rPr>
        <w:sz w:val="18"/>
        <w:szCs w:val="18"/>
      </w:rPr>
      <w:t xml:space="preserve">      </w:t>
    </w:r>
    <w:r w:rsidRPr="004C79B2">
      <w:rPr>
        <w:sz w:val="18"/>
        <w:szCs w:val="18"/>
      </w:rPr>
      <w:t xml:space="preserve">Seite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PAGE </w:instrText>
    </w:r>
    <w:r w:rsidRPr="004C79B2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Pr="004C79B2">
      <w:rPr>
        <w:sz w:val="18"/>
        <w:szCs w:val="18"/>
      </w:rPr>
      <w:fldChar w:fldCharType="end"/>
    </w:r>
    <w:r w:rsidRPr="004C79B2">
      <w:rPr>
        <w:sz w:val="18"/>
        <w:szCs w:val="18"/>
      </w:rPr>
      <w:t xml:space="preserve"> von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NUMPAGES </w:instrText>
    </w:r>
    <w:r w:rsidRPr="004C79B2">
      <w:rPr>
        <w:sz w:val="18"/>
        <w:szCs w:val="18"/>
      </w:rPr>
      <w:fldChar w:fldCharType="separate"/>
    </w:r>
    <w:r w:rsidR="003F3E9C">
      <w:rPr>
        <w:noProof/>
        <w:sz w:val="18"/>
        <w:szCs w:val="18"/>
      </w:rPr>
      <w:t>1</w:t>
    </w:r>
    <w:r w:rsidRPr="004C79B2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A96CC" w14:textId="77777777" w:rsidR="00886641" w:rsidRDefault="00886641">
      <w:r>
        <w:separator/>
      </w:r>
    </w:p>
  </w:footnote>
  <w:footnote w:type="continuationSeparator" w:id="0">
    <w:p w14:paraId="63A90420" w14:textId="77777777" w:rsidR="00886641" w:rsidRDefault="00886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0A042" w14:textId="77777777" w:rsidR="0060177C" w:rsidRPr="00FD48A7" w:rsidRDefault="0060177C" w:rsidP="00DB066F">
    <w:pPr>
      <w:pStyle w:val="Adressblock"/>
      <w:jc w:val="left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14F24" w14:textId="2589CAD6" w:rsidR="0060177C" w:rsidRDefault="00886641" w:rsidP="00DB066F">
    <w:pPr>
      <w:pStyle w:val="Adressblock"/>
      <w:jc w:val="left"/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57216" behindDoc="0" locked="1" layoutInCell="1" allowOverlap="0" wp14:anchorId="219E6AC1" wp14:editId="3D23E80B">
          <wp:simplePos x="0" y="0"/>
          <wp:positionH relativeFrom="page">
            <wp:posOffset>492125</wp:posOffset>
          </wp:positionH>
          <wp:positionV relativeFrom="page">
            <wp:posOffset>371475</wp:posOffset>
          </wp:positionV>
          <wp:extent cx="1670685" cy="504190"/>
          <wp:effectExtent l="0" t="0" r="0" b="0"/>
          <wp:wrapNone/>
          <wp:docPr id="1" name="Bild 10" descr="Stadt Zofingen_sw_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Stadt Zofingen_sw_2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  <w:t xml:space="preserve">    SENIORENZENTRUM</w:t>
    </w:r>
  </w:p>
  <w:p w14:paraId="5F660F84" w14:textId="77777777" w:rsidR="0060177C" w:rsidRDefault="0060177C" w:rsidP="00DB066F">
    <w:pPr>
      <w:pStyle w:val="Adressblock"/>
      <w:jc w:val="left"/>
      <w:rPr>
        <w:sz w:val="32"/>
        <w:szCs w:val="32"/>
      </w:rPr>
    </w:pP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  <w:t xml:space="preserve">  ROSENBERG UND TANNER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75AB4"/>
    <w:multiLevelType w:val="multilevel"/>
    <w:tmpl w:val="02583F66"/>
    <w:numStyleLink w:val="Aufzhlung"/>
  </w:abstractNum>
  <w:abstractNum w:abstractNumId="1" w15:restartNumberingAfterBreak="0">
    <w:nsid w:val="1EC7013C"/>
    <w:multiLevelType w:val="multilevel"/>
    <w:tmpl w:val="02583F66"/>
    <w:styleLink w:val="Aufzhlung"/>
    <w:lvl w:ilvl="0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CorpoSLig" w:hAnsi="CorpoSLig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02CE7"/>
    <w:multiLevelType w:val="hybridMultilevel"/>
    <w:tmpl w:val="49C22652"/>
    <w:lvl w:ilvl="0" w:tplc="51023C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026438"/>
    <w:multiLevelType w:val="hybridMultilevel"/>
    <w:tmpl w:val="CD90C9C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9707136">
    <w:abstractNumId w:val="1"/>
  </w:num>
  <w:num w:numId="2" w16cid:durableId="679938176">
    <w:abstractNumId w:val="0"/>
  </w:num>
  <w:num w:numId="3" w16cid:durableId="1107311146">
    <w:abstractNumId w:val="3"/>
  </w:num>
  <w:num w:numId="4" w16cid:durableId="4512882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641"/>
    <w:rsid w:val="000041CF"/>
    <w:rsid w:val="00007521"/>
    <w:rsid w:val="00007B77"/>
    <w:rsid w:val="000106F7"/>
    <w:rsid w:val="00010CF8"/>
    <w:rsid w:val="00012B3E"/>
    <w:rsid w:val="00014D0D"/>
    <w:rsid w:val="000210FD"/>
    <w:rsid w:val="00022308"/>
    <w:rsid w:val="000325BE"/>
    <w:rsid w:val="00033966"/>
    <w:rsid w:val="00037A17"/>
    <w:rsid w:val="000404C7"/>
    <w:rsid w:val="00043250"/>
    <w:rsid w:val="00044A4D"/>
    <w:rsid w:val="00050D28"/>
    <w:rsid w:val="00052A89"/>
    <w:rsid w:val="00054262"/>
    <w:rsid w:val="00054ED8"/>
    <w:rsid w:val="000566F7"/>
    <w:rsid w:val="00060A0F"/>
    <w:rsid w:val="00063BF7"/>
    <w:rsid w:val="00063C9A"/>
    <w:rsid w:val="00064254"/>
    <w:rsid w:val="00066F81"/>
    <w:rsid w:val="000670BD"/>
    <w:rsid w:val="00070D2D"/>
    <w:rsid w:val="000746B4"/>
    <w:rsid w:val="00077AF0"/>
    <w:rsid w:val="00081BCF"/>
    <w:rsid w:val="000823CE"/>
    <w:rsid w:val="00083EDB"/>
    <w:rsid w:val="000870FE"/>
    <w:rsid w:val="0008783D"/>
    <w:rsid w:val="00094693"/>
    <w:rsid w:val="000970C3"/>
    <w:rsid w:val="000B0936"/>
    <w:rsid w:val="000B1B06"/>
    <w:rsid w:val="000B2F43"/>
    <w:rsid w:val="000C27A7"/>
    <w:rsid w:val="000C4342"/>
    <w:rsid w:val="000C6F51"/>
    <w:rsid w:val="000D3F23"/>
    <w:rsid w:val="000D4D16"/>
    <w:rsid w:val="000D4EB1"/>
    <w:rsid w:val="000D788B"/>
    <w:rsid w:val="000E0F90"/>
    <w:rsid w:val="000E547D"/>
    <w:rsid w:val="000E5737"/>
    <w:rsid w:val="000E7DF3"/>
    <w:rsid w:val="000F0245"/>
    <w:rsid w:val="000F13DD"/>
    <w:rsid w:val="000F285C"/>
    <w:rsid w:val="000F2C66"/>
    <w:rsid w:val="000F3FF6"/>
    <w:rsid w:val="000F4FFA"/>
    <w:rsid w:val="000F55A8"/>
    <w:rsid w:val="001002C4"/>
    <w:rsid w:val="001038B8"/>
    <w:rsid w:val="001048E3"/>
    <w:rsid w:val="00104F9C"/>
    <w:rsid w:val="00106FF1"/>
    <w:rsid w:val="00107D1C"/>
    <w:rsid w:val="00110046"/>
    <w:rsid w:val="00115BFD"/>
    <w:rsid w:val="00116B7E"/>
    <w:rsid w:val="00127246"/>
    <w:rsid w:val="0013034F"/>
    <w:rsid w:val="0013166D"/>
    <w:rsid w:val="001330AC"/>
    <w:rsid w:val="00134E1C"/>
    <w:rsid w:val="001372E2"/>
    <w:rsid w:val="00142B25"/>
    <w:rsid w:val="00142E66"/>
    <w:rsid w:val="001504F1"/>
    <w:rsid w:val="00151CAE"/>
    <w:rsid w:val="00152597"/>
    <w:rsid w:val="001528C2"/>
    <w:rsid w:val="00160FAD"/>
    <w:rsid w:val="00161CC3"/>
    <w:rsid w:val="00165A97"/>
    <w:rsid w:val="0016785E"/>
    <w:rsid w:val="00167D6B"/>
    <w:rsid w:val="001714F4"/>
    <w:rsid w:val="0017745D"/>
    <w:rsid w:val="001815BB"/>
    <w:rsid w:val="001816BE"/>
    <w:rsid w:val="0018283B"/>
    <w:rsid w:val="00183B47"/>
    <w:rsid w:val="00186F05"/>
    <w:rsid w:val="00190085"/>
    <w:rsid w:val="00192A04"/>
    <w:rsid w:val="00194961"/>
    <w:rsid w:val="00196002"/>
    <w:rsid w:val="001975FA"/>
    <w:rsid w:val="001A02C2"/>
    <w:rsid w:val="001A346C"/>
    <w:rsid w:val="001A4757"/>
    <w:rsid w:val="001B12DC"/>
    <w:rsid w:val="001B1E63"/>
    <w:rsid w:val="001B3807"/>
    <w:rsid w:val="001B3B46"/>
    <w:rsid w:val="001B5760"/>
    <w:rsid w:val="001B64FD"/>
    <w:rsid w:val="001B679F"/>
    <w:rsid w:val="001C12D8"/>
    <w:rsid w:val="001C2716"/>
    <w:rsid w:val="001C4F0B"/>
    <w:rsid w:val="001C52B0"/>
    <w:rsid w:val="001C6C63"/>
    <w:rsid w:val="001C6FFC"/>
    <w:rsid w:val="001D6574"/>
    <w:rsid w:val="001E40D6"/>
    <w:rsid w:val="001E71E9"/>
    <w:rsid w:val="001F3D17"/>
    <w:rsid w:val="001F50F6"/>
    <w:rsid w:val="001F533B"/>
    <w:rsid w:val="001F6BA5"/>
    <w:rsid w:val="001F70A9"/>
    <w:rsid w:val="001F798E"/>
    <w:rsid w:val="00200777"/>
    <w:rsid w:val="00201764"/>
    <w:rsid w:val="00203326"/>
    <w:rsid w:val="00203DA5"/>
    <w:rsid w:val="002104E9"/>
    <w:rsid w:val="00211F7B"/>
    <w:rsid w:val="00215288"/>
    <w:rsid w:val="0021617A"/>
    <w:rsid w:val="00217A91"/>
    <w:rsid w:val="002232B5"/>
    <w:rsid w:val="00232DBF"/>
    <w:rsid w:val="00233129"/>
    <w:rsid w:val="00240947"/>
    <w:rsid w:val="002424D0"/>
    <w:rsid w:val="00242D31"/>
    <w:rsid w:val="0024366F"/>
    <w:rsid w:val="002460DE"/>
    <w:rsid w:val="002469C1"/>
    <w:rsid w:val="00252D2E"/>
    <w:rsid w:val="00253211"/>
    <w:rsid w:val="0025444A"/>
    <w:rsid w:val="00254BF3"/>
    <w:rsid w:val="0025606B"/>
    <w:rsid w:val="0025618B"/>
    <w:rsid w:val="00256D90"/>
    <w:rsid w:val="002639E2"/>
    <w:rsid w:val="00263CFB"/>
    <w:rsid w:val="0026475C"/>
    <w:rsid w:val="00264AAE"/>
    <w:rsid w:val="002653CD"/>
    <w:rsid w:val="002667D6"/>
    <w:rsid w:val="00270687"/>
    <w:rsid w:val="00272F60"/>
    <w:rsid w:val="00273519"/>
    <w:rsid w:val="002735AB"/>
    <w:rsid w:val="00273A19"/>
    <w:rsid w:val="002765DB"/>
    <w:rsid w:val="002768B2"/>
    <w:rsid w:val="00281835"/>
    <w:rsid w:val="00282B58"/>
    <w:rsid w:val="002868D0"/>
    <w:rsid w:val="00287177"/>
    <w:rsid w:val="00287849"/>
    <w:rsid w:val="00291A9C"/>
    <w:rsid w:val="0029664A"/>
    <w:rsid w:val="002969BF"/>
    <w:rsid w:val="002A0777"/>
    <w:rsid w:val="002A15A1"/>
    <w:rsid w:val="002A3A79"/>
    <w:rsid w:val="002A4095"/>
    <w:rsid w:val="002B1BF0"/>
    <w:rsid w:val="002B4886"/>
    <w:rsid w:val="002C022F"/>
    <w:rsid w:val="002C035B"/>
    <w:rsid w:val="002C0E53"/>
    <w:rsid w:val="002C34D6"/>
    <w:rsid w:val="002C6078"/>
    <w:rsid w:val="002D25F4"/>
    <w:rsid w:val="002D2F1B"/>
    <w:rsid w:val="002D39CE"/>
    <w:rsid w:val="002D5146"/>
    <w:rsid w:val="002E1E63"/>
    <w:rsid w:val="002F2F75"/>
    <w:rsid w:val="002F4117"/>
    <w:rsid w:val="003004D4"/>
    <w:rsid w:val="0030222C"/>
    <w:rsid w:val="00302F6A"/>
    <w:rsid w:val="00306317"/>
    <w:rsid w:val="00307A64"/>
    <w:rsid w:val="00307FEF"/>
    <w:rsid w:val="00312414"/>
    <w:rsid w:val="00312C4E"/>
    <w:rsid w:val="00316F0A"/>
    <w:rsid w:val="003179A0"/>
    <w:rsid w:val="003200DF"/>
    <w:rsid w:val="00320141"/>
    <w:rsid w:val="003229D7"/>
    <w:rsid w:val="00322ADD"/>
    <w:rsid w:val="003243A1"/>
    <w:rsid w:val="00324B22"/>
    <w:rsid w:val="0032689F"/>
    <w:rsid w:val="0033082C"/>
    <w:rsid w:val="00331030"/>
    <w:rsid w:val="00331B96"/>
    <w:rsid w:val="00340390"/>
    <w:rsid w:val="003420CA"/>
    <w:rsid w:val="00343106"/>
    <w:rsid w:val="003436A3"/>
    <w:rsid w:val="00343CDE"/>
    <w:rsid w:val="00355191"/>
    <w:rsid w:val="00355996"/>
    <w:rsid w:val="00356D5C"/>
    <w:rsid w:val="003604EB"/>
    <w:rsid w:val="00361B77"/>
    <w:rsid w:val="00361F72"/>
    <w:rsid w:val="00363C71"/>
    <w:rsid w:val="00365F0A"/>
    <w:rsid w:val="00366C2A"/>
    <w:rsid w:val="00373B0A"/>
    <w:rsid w:val="003741F5"/>
    <w:rsid w:val="00377E41"/>
    <w:rsid w:val="00380EA4"/>
    <w:rsid w:val="00382646"/>
    <w:rsid w:val="00387ACE"/>
    <w:rsid w:val="00390ECA"/>
    <w:rsid w:val="0039136C"/>
    <w:rsid w:val="003933F2"/>
    <w:rsid w:val="0039426A"/>
    <w:rsid w:val="00394B8B"/>
    <w:rsid w:val="00396018"/>
    <w:rsid w:val="00396051"/>
    <w:rsid w:val="003960CF"/>
    <w:rsid w:val="00397D1F"/>
    <w:rsid w:val="003A1934"/>
    <w:rsid w:val="003A20B9"/>
    <w:rsid w:val="003B03A5"/>
    <w:rsid w:val="003B1D77"/>
    <w:rsid w:val="003B25A7"/>
    <w:rsid w:val="003B2AA1"/>
    <w:rsid w:val="003B3195"/>
    <w:rsid w:val="003B76CF"/>
    <w:rsid w:val="003B7F95"/>
    <w:rsid w:val="003C0411"/>
    <w:rsid w:val="003C2897"/>
    <w:rsid w:val="003C4621"/>
    <w:rsid w:val="003C46B0"/>
    <w:rsid w:val="003C5420"/>
    <w:rsid w:val="003C5E0D"/>
    <w:rsid w:val="003C6550"/>
    <w:rsid w:val="003C6BAD"/>
    <w:rsid w:val="003C7E4B"/>
    <w:rsid w:val="003D37FC"/>
    <w:rsid w:val="003D72F5"/>
    <w:rsid w:val="003E00E9"/>
    <w:rsid w:val="003E1F79"/>
    <w:rsid w:val="003E277F"/>
    <w:rsid w:val="003E2A5D"/>
    <w:rsid w:val="003E397D"/>
    <w:rsid w:val="003E4793"/>
    <w:rsid w:val="003E71F7"/>
    <w:rsid w:val="003F15C0"/>
    <w:rsid w:val="003F2D18"/>
    <w:rsid w:val="003F3E9C"/>
    <w:rsid w:val="003F6348"/>
    <w:rsid w:val="003F6DEC"/>
    <w:rsid w:val="003F6E94"/>
    <w:rsid w:val="003F7ADF"/>
    <w:rsid w:val="00400BE2"/>
    <w:rsid w:val="00402521"/>
    <w:rsid w:val="00404BBC"/>
    <w:rsid w:val="0041142E"/>
    <w:rsid w:val="00411ADC"/>
    <w:rsid w:val="004129FD"/>
    <w:rsid w:val="0041317E"/>
    <w:rsid w:val="00421777"/>
    <w:rsid w:val="00421990"/>
    <w:rsid w:val="004227B7"/>
    <w:rsid w:val="00424C0B"/>
    <w:rsid w:val="00427964"/>
    <w:rsid w:val="00427B34"/>
    <w:rsid w:val="00431EDB"/>
    <w:rsid w:val="004331EB"/>
    <w:rsid w:val="0043534D"/>
    <w:rsid w:val="00435C71"/>
    <w:rsid w:val="00436659"/>
    <w:rsid w:val="00437D7E"/>
    <w:rsid w:val="00440E17"/>
    <w:rsid w:val="00441E5F"/>
    <w:rsid w:val="00446C5B"/>
    <w:rsid w:val="00446E1E"/>
    <w:rsid w:val="00453369"/>
    <w:rsid w:val="004544DD"/>
    <w:rsid w:val="00457133"/>
    <w:rsid w:val="004606D1"/>
    <w:rsid w:val="00464E62"/>
    <w:rsid w:val="004712AD"/>
    <w:rsid w:val="00472D7D"/>
    <w:rsid w:val="004748D8"/>
    <w:rsid w:val="00480379"/>
    <w:rsid w:val="00482326"/>
    <w:rsid w:val="004826CA"/>
    <w:rsid w:val="00483871"/>
    <w:rsid w:val="00483E61"/>
    <w:rsid w:val="00485008"/>
    <w:rsid w:val="00485102"/>
    <w:rsid w:val="00486229"/>
    <w:rsid w:val="004917C3"/>
    <w:rsid w:val="00491DE7"/>
    <w:rsid w:val="00493119"/>
    <w:rsid w:val="004949A8"/>
    <w:rsid w:val="00494A80"/>
    <w:rsid w:val="00495FFA"/>
    <w:rsid w:val="00496415"/>
    <w:rsid w:val="004975E1"/>
    <w:rsid w:val="004A0565"/>
    <w:rsid w:val="004A2A41"/>
    <w:rsid w:val="004A318D"/>
    <w:rsid w:val="004B2382"/>
    <w:rsid w:val="004B384F"/>
    <w:rsid w:val="004B655D"/>
    <w:rsid w:val="004C546A"/>
    <w:rsid w:val="004C6A86"/>
    <w:rsid w:val="004C79B2"/>
    <w:rsid w:val="004C7D53"/>
    <w:rsid w:val="004C7D80"/>
    <w:rsid w:val="004D411B"/>
    <w:rsid w:val="004D51CD"/>
    <w:rsid w:val="004D7A83"/>
    <w:rsid w:val="004E3215"/>
    <w:rsid w:val="004E5BFC"/>
    <w:rsid w:val="004F1729"/>
    <w:rsid w:val="004F1DC1"/>
    <w:rsid w:val="004F47C5"/>
    <w:rsid w:val="004F5D00"/>
    <w:rsid w:val="004F7948"/>
    <w:rsid w:val="00500594"/>
    <w:rsid w:val="00500E7B"/>
    <w:rsid w:val="00501A68"/>
    <w:rsid w:val="00507053"/>
    <w:rsid w:val="0050721F"/>
    <w:rsid w:val="005122D0"/>
    <w:rsid w:val="00512556"/>
    <w:rsid w:val="0051453C"/>
    <w:rsid w:val="00520071"/>
    <w:rsid w:val="005234E9"/>
    <w:rsid w:val="00523968"/>
    <w:rsid w:val="00532317"/>
    <w:rsid w:val="005434BA"/>
    <w:rsid w:val="00545D63"/>
    <w:rsid w:val="00550855"/>
    <w:rsid w:val="00551B70"/>
    <w:rsid w:val="00551C02"/>
    <w:rsid w:val="00552286"/>
    <w:rsid w:val="005544C9"/>
    <w:rsid w:val="005545CB"/>
    <w:rsid w:val="00560AC9"/>
    <w:rsid w:val="00561CAD"/>
    <w:rsid w:val="00562207"/>
    <w:rsid w:val="00564748"/>
    <w:rsid w:val="00572CD0"/>
    <w:rsid w:val="0057522F"/>
    <w:rsid w:val="0058563F"/>
    <w:rsid w:val="00585D40"/>
    <w:rsid w:val="0059180A"/>
    <w:rsid w:val="00593C05"/>
    <w:rsid w:val="00594141"/>
    <w:rsid w:val="005A46EB"/>
    <w:rsid w:val="005A52A8"/>
    <w:rsid w:val="005A7586"/>
    <w:rsid w:val="005B2FBE"/>
    <w:rsid w:val="005C1433"/>
    <w:rsid w:val="005C1D57"/>
    <w:rsid w:val="005D167D"/>
    <w:rsid w:val="005D2152"/>
    <w:rsid w:val="005D3B70"/>
    <w:rsid w:val="005D5EE0"/>
    <w:rsid w:val="005E00D4"/>
    <w:rsid w:val="005E22B4"/>
    <w:rsid w:val="005E2F46"/>
    <w:rsid w:val="005E3C05"/>
    <w:rsid w:val="005E7874"/>
    <w:rsid w:val="005E78C0"/>
    <w:rsid w:val="005F0260"/>
    <w:rsid w:val="005F087C"/>
    <w:rsid w:val="005F3B05"/>
    <w:rsid w:val="005F5264"/>
    <w:rsid w:val="005F7868"/>
    <w:rsid w:val="0060177C"/>
    <w:rsid w:val="00604469"/>
    <w:rsid w:val="00606C06"/>
    <w:rsid w:val="0060723E"/>
    <w:rsid w:val="00611F52"/>
    <w:rsid w:val="00612570"/>
    <w:rsid w:val="00613359"/>
    <w:rsid w:val="006145F0"/>
    <w:rsid w:val="006164ED"/>
    <w:rsid w:val="00620B36"/>
    <w:rsid w:val="00620BC7"/>
    <w:rsid w:val="006215F7"/>
    <w:rsid w:val="00621F13"/>
    <w:rsid w:val="00622AE4"/>
    <w:rsid w:val="00627521"/>
    <w:rsid w:val="006300F6"/>
    <w:rsid w:val="00631862"/>
    <w:rsid w:val="0063472D"/>
    <w:rsid w:val="00636013"/>
    <w:rsid w:val="006435E4"/>
    <w:rsid w:val="006543E5"/>
    <w:rsid w:val="00660715"/>
    <w:rsid w:val="00663E84"/>
    <w:rsid w:val="006646B8"/>
    <w:rsid w:val="00664FE6"/>
    <w:rsid w:val="00667B94"/>
    <w:rsid w:val="00670641"/>
    <w:rsid w:val="00672C30"/>
    <w:rsid w:val="00673E69"/>
    <w:rsid w:val="00674654"/>
    <w:rsid w:val="00676CB1"/>
    <w:rsid w:val="00680531"/>
    <w:rsid w:val="00683F82"/>
    <w:rsid w:val="00684AFD"/>
    <w:rsid w:val="00686AE3"/>
    <w:rsid w:val="00686F8B"/>
    <w:rsid w:val="006956E2"/>
    <w:rsid w:val="006A1A18"/>
    <w:rsid w:val="006A4B39"/>
    <w:rsid w:val="006A5D32"/>
    <w:rsid w:val="006A60F4"/>
    <w:rsid w:val="006B1D8B"/>
    <w:rsid w:val="006B45BB"/>
    <w:rsid w:val="006B550E"/>
    <w:rsid w:val="006B5779"/>
    <w:rsid w:val="006C006D"/>
    <w:rsid w:val="006C23F5"/>
    <w:rsid w:val="006C24BA"/>
    <w:rsid w:val="006C267E"/>
    <w:rsid w:val="006D12F4"/>
    <w:rsid w:val="006D1345"/>
    <w:rsid w:val="006D24E5"/>
    <w:rsid w:val="006D3BB8"/>
    <w:rsid w:val="006D3C87"/>
    <w:rsid w:val="006D4E43"/>
    <w:rsid w:val="006D4F36"/>
    <w:rsid w:val="006D7066"/>
    <w:rsid w:val="006D718C"/>
    <w:rsid w:val="006D78BA"/>
    <w:rsid w:val="006E168A"/>
    <w:rsid w:val="006E54E5"/>
    <w:rsid w:val="006E5D02"/>
    <w:rsid w:val="006E7280"/>
    <w:rsid w:val="006E7DC5"/>
    <w:rsid w:val="006F200A"/>
    <w:rsid w:val="006F2E74"/>
    <w:rsid w:val="006F3733"/>
    <w:rsid w:val="006F377D"/>
    <w:rsid w:val="006F4854"/>
    <w:rsid w:val="006F68B4"/>
    <w:rsid w:val="006F7089"/>
    <w:rsid w:val="006F7CC1"/>
    <w:rsid w:val="00702CBA"/>
    <w:rsid w:val="00702F91"/>
    <w:rsid w:val="00703497"/>
    <w:rsid w:val="007036BA"/>
    <w:rsid w:val="007052E0"/>
    <w:rsid w:val="00706A3B"/>
    <w:rsid w:val="00711811"/>
    <w:rsid w:val="00712ACD"/>
    <w:rsid w:val="00716868"/>
    <w:rsid w:val="00716D1C"/>
    <w:rsid w:val="00721106"/>
    <w:rsid w:val="0072173B"/>
    <w:rsid w:val="00725E26"/>
    <w:rsid w:val="007263D7"/>
    <w:rsid w:val="00726FB4"/>
    <w:rsid w:val="0073042D"/>
    <w:rsid w:val="00731094"/>
    <w:rsid w:val="00734DA1"/>
    <w:rsid w:val="00734DD6"/>
    <w:rsid w:val="00735CFD"/>
    <w:rsid w:val="00736566"/>
    <w:rsid w:val="00736C2B"/>
    <w:rsid w:val="0073794E"/>
    <w:rsid w:val="00740993"/>
    <w:rsid w:val="007430F3"/>
    <w:rsid w:val="0074415A"/>
    <w:rsid w:val="0074491A"/>
    <w:rsid w:val="0075043A"/>
    <w:rsid w:val="00751A84"/>
    <w:rsid w:val="007524A3"/>
    <w:rsid w:val="00753FD1"/>
    <w:rsid w:val="00755C2D"/>
    <w:rsid w:val="00757CDC"/>
    <w:rsid w:val="00763124"/>
    <w:rsid w:val="00764A22"/>
    <w:rsid w:val="007653A8"/>
    <w:rsid w:val="00765808"/>
    <w:rsid w:val="00770EAE"/>
    <w:rsid w:val="00771E37"/>
    <w:rsid w:val="007729F6"/>
    <w:rsid w:val="007757B9"/>
    <w:rsid w:val="00776CF4"/>
    <w:rsid w:val="00781144"/>
    <w:rsid w:val="007814B6"/>
    <w:rsid w:val="00781795"/>
    <w:rsid w:val="00783E95"/>
    <w:rsid w:val="00784895"/>
    <w:rsid w:val="00785857"/>
    <w:rsid w:val="00785CA0"/>
    <w:rsid w:val="00790696"/>
    <w:rsid w:val="007922A8"/>
    <w:rsid w:val="007927C7"/>
    <w:rsid w:val="00792F97"/>
    <w:rsid w:val="00796CC2"/>
    <w:rsid w:val="007A072B"/>
    <w:rsid w:val="007A120C"/>
    <w:rsid w:val="007A1F32"/>
    <w:rsid w:val="007A1FC1"/>
    <w:rsid w:val="007A2102"/>
    <w:rsid w:val="007A7778"/>
    <w:rsid w:val="007A78C0"/>
    <w:rsid w:val="007A7AF1"/>
    <w:rsid w:val="007B0C97"/>
    <w:rsid w:val="007B127B"/>
    <w:rsid w:val="007B4855"/>
    <w:rsid w:val="007B5DF2"/>
    <w:rsid w:val="007B6CFA"/>
    <w:rsid w:val="007B74C7"/>
    <w:rsid w:val="007C1CA6"/>
    <w:rsid w:val="007C37E4"/>
    <w:rsid w:val="007C49C1"/>
    <w:rsid w:val="007C6FFD"/>
    <w:rsid w:val="007D13FC"/>
    <w:rsid w:val="007D2BA2"/>
    <w:rsid w:val="007D4D72"/>
    <w:rsid w:val="007D58CB"/>
    <w:rsid w:val="007D6DCF"/>
    <w:rsid w:val="007E1ECF"/>
    <w:rsid w:val="007E2B63"/>
    <w:rsid w:val="007E3209"/>
    <w:rsid w:val="007E3D67"/>
    <w:rsid w:val="007E53E8"/>
    <w:rsid w:val="007E5D94"/>
    <w:rsid w:val="007E5E99"/>
    <w:rsid w:val="007F5C55"/>
    <w:rsid w:val="007F7CB5"/>
    <w:rsid w:val="008040A6"/>
    <w:rsid w:val="008050F8"/>
    <w:rsid w:val="00806311"/>
    <w:rsid w:val="00810966"/>
    <w:rsid w:val="00815BF4"/>
    <w:rsid w:val="008225EF"/>
    <w:rsid w:val="008225F8"/>
    <w:rsid w:val="00825917"/>
    <w:rsid w:val="00826065"/>
    <w:rsid w:val="008261A7"/>
    <w:rsid w:val="00842390"/>
    <w:rsid w:val="00842FC5"/>
    <w:rsid w:val="00845014"/>
    <w:rsid w:val="008452C2"/>
    <w:rsid w:val="008459D5"/>
    <w:rsid w:val="00846D4F"/>
    <w:rsid w:val="00856767"/>
    <w:rsid w:val="00861C45"/>
    <w:rsid w:val="00863CB3"/>
    <w:rsid w:val="00865289"/>
    <w:rsid w:val="00866735"/>
    <w:rsid w:val="008766CB"/>
    <w:rsid w:val="0087758A"/>
    <w:rsid w:val="0087761D"/>
    <w:rsid w:val="00877971"/>
    <w:rsid w:val="008812F8"/>
    <w:rsid w:val="00881D28"/>
    <w:rsid w:val="00884127"/>
    <w:rsid w:val="00885483"/>
    <w:rsid w:val="00885554"/>
    <w:rsid w:val="00886641"/>
    <w:rsid w:val="0089038D"/>
    <w:rsid w:val="00891AC9"/>
    <w:rsid w:val="00891BF0"/>
    <w:rsid w:val="008A3CD0"/>
    <w:rsid w:val="008A5975"/>
    <w:rsid w:val="008A6557"/>
    <w:rsid w:val="008A72D1"/>
    <w:rsid w:val="008B17B6"/>
    <w:rsid w:val="008B19E2"/>
    <w:rsid w:val="008B39C3"/>
    <w:rsid w:val="008B56C3"/>
    <w:rsid w:val="008B5AE3"/>
    <w:rsid w:val="008B5EE4"/>
    <w:rsid w:val="008B780F"/>
    <w:rsid w:val="008B7E8B"/>
    <w:rsid w:val="008C1B9E"/>
    <w:rsid w:val="008C47B3"/>
    <w:rsid w:val="008D441E"/>
    <w:rsid w:val="008D7CEB"/>
    <w:rsid w:val="008E08D3"/>
    <w:rsid w:val="008E26B0"/>
    <w:rsid w:val="008E653F"/>
    <w:rsid w:val="008F0252"/>
    <w:rsid w:val="008F1462"/>
    <w:rsid w:val="008F2609"/>
    <w:rsid w:val="008F4734"/>
    <w:rsid w:val="008F5427"/>
    <w:rsid w:val="008F594A"/>
    <w:rsid w:val="008F7525"/>
    <w:rsid w:val="00900F14"/>
    <w:rsid w:val="00906919"/>
    <w:rsid w:val="00906B49"/>
    <w:rsid w:val="0091017D"/>
    <w:rsid w:val="00915323"/>
    <w:rsid w:val="009213FB"/>
    <w:rsid w:val="00921FD3"/>
    <w:rsid w:val="0092358E"/>
    <w:rsid w:val="00924A13"/>
    <w:rsid w:val="00926D06"/>
    <w:rsid w:val="009274A9"/>
    <w:rsid w:val="009300FB"/>
    <w:rsid w:val="00936B82"/>
    <w:rsid w:val="00940DC1"/>
    <w:rsid w:val="009423BC"/>
    <w:rsid w:val="00942ADE"/>
    <w:rsid w:val="00943475"/>
    <w:rsid w:val="00943FEC"/>
    <w:rsid w:val="009440AE"/>
    <w:rsid w:val="009442FC"/>
    <w:rsid w:val="009468AE"/>
    <w:rsid w:val="0095194F"/>
    <w:rsid w:val="00951C64"/>
    <w:rsid w:val="00952205"/>
    <w:rsid w:val="00964F17"/>
    <w:rsid w:val="0096789F"/>
    <w:rsid w:val="00970581"/>
    <w:rsid w:val="0097262A"/>
    <w:rsid w:val="00976B35"/>
    <w:rsid w:val="009773F3"/>
    <w:rsid w:val="0097742D"/>
    <w:rsid w:val="00980CB9"/>
    <w:rsid w:val="0098494A"/>
    <w:rsid w:val="00985588"/>
    <w:rsid w:val="00986AD4"/>
    <w:rsid w:val="00986BE4"/>
    <w:rsid w:val="009877D8"/>
    <w:rsid w:val="00987976"/>
    <w:rsid w:val="009910EE"/>
    <w:rsid w:val="0099260B"/>
    <w:rsid w:val="00992E78"/>
    <w:rsid w:val="0099590A"/>
    <w:rsid w:val="00997B3C"/>
    <w:rsid w:val="009A42EF"/>
    <w:rsid w:val="009A6758"/>
    <w:rsid w:val="009B697D"/>
    <w:rsid w:val="009C0F25"/>
    <w:rsid w:val="009C1CAC"/>
    <w:rsid w:val="009C472C"/>
    <w:rsid w:val="009C6E44"/>
    <w:rsid w:val="009D04C1"/>
    <w:rsid w:val="009D0A4B"/>
    <w:rsid w:val="009D182B"/>
    <w:rsid w:val="009D4AAA"/>
    <w:rsid w:val="009D5BB9"/>
    <w:rsid w:val="009D65DF"/>
    <w:rsid w:val="009E2296"/>
    <w:rsid w:val="009F13D9"/>
    <w:rsid w:val="009F2A64"/>
    <w:rsid w:val="009F44F3"/>
    <w:rsid w:val="009F7915"/>
    <w:rsid w:val="00A015B7"/>
    <w:rsid w:val="00A03673"/>
    <w:rsid w:val="00A03CE8"/>
    <w:rsid w:val="00A04BE9"/>
    <w:rsid w:val="00A0507E"/>
    <w:rsid w:val="00A10F39"/>
    <w:rsid w:val="00A112BD"/>
    <w:rsid w:val="00A16157"/>
    <w:rsid w:val="00A169CF"/>
    <w:rsid w:val="00A204D0"/>
    <w:rsid w:val="00A25ACA"/>
    <w:rsid w:val="00A32A71"/>
    <w:rsid w:val="00A32CA6"/>
    <w:rsid w:val="00A32FD4"/>
    <w:rsid w:val="00A33CEF"/>
    <w:rsid w:val="00A41B00"/>
    <w:rsid w:val="00A465CB"/>
    <w:rsid w:val="00A473E8"/>
    <w:rsid w:val="00A5079E"/>
    <w:rsid w:val="00A536A8"/>
    <w:rsid w:val="00A55295"/>
    <w:rsid w:val="00A56FAB"/>
    <w:rsid w:val="00A57B7B"/>
    <w:rsid w:val="00A61610"/>
    <w:rsid w:val="00A641B2"/>
    <w:rsid w:val="00A706AE"/>
    <w:rsid w:val="00A70979"/>
    <w:rsid w:val="00A73DBE"/>
    <w:rsid w:val="00A750FE"/>
    <w:rsid w:val="00A77DCD"/>
    <w:rsid w:val="00A80137"/>
    <w:rsid w:val="00A81CDD"/>
    <w:rsid w:val="00A84391"/>
    <w:rsid w:val="00A8599B"/>
    <w:rsid w:val="00A8638B"/>
    <w:rsid w:val="00A90451"/>
    <w:rsid w:val="00A9073C"/>
    <w:rsid w:val="00A90901"/>
    <w:rsid w:val="00A92509"/>
    <w:rsid w:val="00A936B7"/>
    <w:rsid w:val="00A95996"/>
    <w:rsid w:val="00AA1F76"/>
    <w:rsid w:val="00AA2074"/>
    <w:rsid w:val="00AA428E"/>
    <w:rsid w:val="00AA4DD2"/>
    <w:rsid w:val="00AA4E4B"/>
    <w:rsid w:val="00AA572A"/>
    <w:rsid w:val="00AA65EE"/>
    <w:rsid w:val="00AB1888"/>
    <w:rsid w:val="00AB3280"/>
    <w:rsid w:val="00AC239A"/>
    <w:rsid w:val="00AC4F79"/>
    <w:rsid w:val="00AD6422"/>
    <w:rsid w:val="00AD6F56"/>
    <w:rsid w:val="00AD7705"/>
    <w:rsid w:val="00AE188E"/>
    <w:rsid w:val="00AE1F55"/>
    <w:rsid w:val="00AE3EBC"/>
    <w:rsid w:val="00AE7C1C"/>
    <w:rsid w:val="00AF0825"/>
    <w:rsid w:val="00AF1619"/>
    <w:rsid w:val="00AF1D2F"/>
    <w:rsid w:val="00AF1FF4"/>
    <w:rsid w:val="00AF226E"/>
    <w:rsid w:val="00AF25E9"/>
    <w:rsid w:val="00AF31A3"/>
    <w:rsid w:val="00AF641E"/>
    <w:rsid w:val="00AF72EE"/>
    <w:rsid w:val="00AF787B"/>
    <w:rsid w:val="00B00306"/>
    <w:rsid w:val="00B07539"/>
    <w:rsid w:val="00B12D8A"/>
    <w:rsid w:val="00B2787A"/>
    <w:rsid w:val="00B31CF8"/>
    <w:rsid w:val="00B32181"/>
    <w:rsid w:val="00B41D42"/>
    <w:rsid w:val="00B42602"/>
    <w:rsid w:val="00B45D5C"/>
    <w:rsid w:val="00B46FCE"/>
    <w:rsid w:val="00B52BA1"/>
    <w:rsid w:val="00B52D3B"/>
    <w:rsid w:val="00B546F3"/>
    <w:rsid w:val="00B55F70"/>
    <w:rsid w:val="00B57664"/>
    <w:rsid w:val="00B57A10"/>
    <w:rsid w:val="00B70F60"/>
    <w:rsid w:val="00B805A1"/>
    <w:rsid w:val="00B83FEB"/>
    <w:rsid w:val="00B85EBA"/>
    <w:rsid w:val="00B904FE"/>
    <w:rsid w:val="00B93701"/>
    <w:rsid w:val="00B972F2"/>
    <w:rsid w:val="00BA17AC"/>
    <w:rsid w:val="00BA2246"/>
    <w:rsid w:val="00BA28C9"/>
    <w:rsid w:val="00BA4062"/>
    <w:rsid w:val="00BC132A"/>
    <w:rsid w:val="00BC1712"/>
    <w:rsid w:val="00BC67BB"/>
    <w:rsid w:val="00BD037C"/>
    <w:rsid w:val="00BD09B5"/>
    <w:rsid w:val="00BD1275"/>
    <w:rsid w:val="00BD28FE"/>
    <w:rsid w:val="00BD6959"/>
    <w:rsid w:val="00BD6D51"/>
    <w:rsid w:val="00BE3B8B"/>
    <w:rsid w:val="00BE781A"/>
    <w:rsid w:val="00BF1B2C"/>
    <w:rsid w:val="00BF4237"/>
    <w:rsid w:val="00BF5598"/>
    <w:rsid w:val="00BF7759"/>
    <w:rsid w:val="00C00A78"/>
    <w:rsid w:val="00C030E6"/>
    <w:rsid w:val="00C171C3"/>
    <w:rsid w:val="00C175BD"/>
    <w:rsid w:val="00C30D9E"/>
    <w:rsid w:val="00C335AA"/>
    <w:rsid w:val="00C33620"/>
    <w:rsid w:val="00C345E8"/>
    <w:rsid w:val="00C356A9"/>
    <w:rsid w:val="00C4392C"/>
    <w:rsid w:val="00C47954"/>
    <w:rsid w:val="00C51593"/>
    <w:rsid w:val="00C56C7E"/>
    <w:rsid w:val="00C5789D"/>
    <w:rsid w:val="00C648A1"/>
    <w:rsid w:val="00C662D4"/>
    <w:rsid w:val="00C6631E"/>
    <w:rsid w:val="00C6633A"/>
    <w:rsid w:val="00C6780A"/>
    <w:rsid w:val="00C702C8"/>
    <w:rsid w:val="00C711FB"/>
    <w:rsid w:val="00C72002"/>
    <w:rsid w:val="00C7467E"/>
    <w:rsid w:val="00C74D25"/>
    <w:rsid w:val="00C82C27"/>
    <w:rsid w:val="00C83EFA"/>
    <w:rsid w:val="00C84C53"/>
    <w:rsid w:val="00C85EE5"/>
    <w:rsid w:val="00C86EEE"/>
    <w:rsid w:val="00C8715A"/>
    <w:rsid w:val="00C901EB"/>
    <w:rsid w:val="00C9287D"/>
    <w:rsid w:val="00C92AF8"/>
    <w:rsid w:val="00C93610"/>
    <w:rsid w:val="00C9388B"/>
    <w:rsid w:val="00CA0CE6"/>
    <w:rsid w:val="00CA1B7B"/>
    <w:rsid w:val="00CA1F99"/>
    <w:rsid w:val="00CA2403"/>
    <w:rsid w:val="00CA29D1"/>
    <w:rsid w:val="00CA3300"/>
    <w:rsid w:val="00CA6AD8"/>
    <w:rsid w:val="00CA73C4"/>
    <w:rsid w:val="00CA786E"/>
    <w:rsid w:val="00CB2889"/>
    <w:rsid w:val="00CB28F7"/>
    <w:rsid w:val="00CB4EC0"/>
    <w:rsid w:val="00CB5424"/>
    <w:rsid w:val="00CB710C"/>
    <w:rsid w:val="00CC04EF"/>
    <w:rsid w:val="00CC07FB"/>
    <w:rsid w:val="00CC1899"/>
    <w:rsid w:val="00CC24EA"/>
    <w:rsid w:val="00CC2D87"/>
    <w:rsid w:val="00CC695B"/>
    <w:rsid w:val="00CD236A"/>
    <w:rsid w:val="00CD2AAF"/>
    <w:rsid w:val="00CD2DFE"/>
    <w:rsid w:val="00CD536B"/>
    <w:rsid w:val="00CD5E26"/>
    <w:rsid w:val="00CD63BB"/>
    <w:rsid w:val="00CE0025"/>
    <w:rsid w:val="00CE0D6B"/>
    <w:rsid w:val="00CE26FF"/>
    <w:rsid w:val="00CE2A83"/>
    <w:rsid w:val="00CE46DD"/>
    <w:rsid w:val="00CF3183"/>
    <w:rsid w:val="00CF3214"/>
    <w:rsid w:val="00CF3AFF"/>
    <w:rsid w:val="00D0395C"/>
    <w:rsid w:val="00D06210"/>
    <w:rsid w:val="00D06EA5"/>
    <w:rsid w:val="00D12684"/>
    <w:rsid w:val="00D13614"/>
    <w:rsid w:val="00D201BB"/>
    <w:rsid w:val="00D20C9B"/>
    <w:rsid w:val="00D21582"/>
    <w:rsid w:val="00D2194A"/>
    <w:rsid w:val="00D22F16"/>
    <w:rsid w:val="00D3082C"/>
    <w:rsid w:val="00D30FD0"/>
    <w:rsid w:val="00D31091"/>
    <w:rsid w:val="00D32FB7"/>
    <w:rsid w:val="00D347C9"/>
    <w:rsid w:val="00D412C3"/>
    <w:rsid w:val="00D505BD"/>
    <w:rsid w:val="00D5212C"/>
    <w:rsid w:val="00D52B76"/>
    <w:rsid w:val="00D535EC"/>
    <w:rsid w:val="00D53E96"/>
    <w:rsid w:val="00D53FE7"/>
    <w:rsid w:val="00D547D8"/>
    <w:rsid w:val="00D54A4B"/>
    <w:rsid w:val="00D565B5"/>
    <w:rsid w:val="00D645EE"/>
    <w:rsid w:val="00D653B0"/>
    <w:rsid w:val="00D702E6"/>
    <w:rsid w:val="00D7113C"/>
    <w:rsid w:val="00D719DE"/>
    <w:rsid w:val="00D748B9"/>
    <w:rsid w:val="00D74C7F"/>
    <w:rsid w:val="00D76A9C"/>
    <w:rsid w:val="00D800FE"/>
    <w:rsid w:val="00D810A8"/>
    <w:rsid w:val="00D827BA"/>
    <w:rsid w:val="00D84A43"/>
    <w:rsid w:val="00D84C19"/>
    <w:rsid w:val="00D84DEE"/>
    <w:rsid w:val="00D85B06"/>
    <w:rsid w:val="00D9514E"/>
    <w:rsid w:val="00D962BF"/>
    <w:rsid w:val="00D977BE"/>
    <w:rsid w:val="00D97B45"/>
    <w:rsid w:val="00DA01FD"/>
    <w:rsid w:val="00DA1731"/>
    <w:rsid w:val="00DA1EAA"/>
    <w:rsid w:val="00DA5406"/>
    <w:rsid w:val="00DA5669"/>
    <w:rsid w:val="00DB066F"/>
    <w:rsid w:val="00DB13F9"/>
    <w:rsid w:val="00DB5626"/>
    <w:rsid w:val="00DC0A04"/>
    <w:rsid w:val="00DC24B8"/>
    <w:rsid w:val="00DC5154"/>
    <w:rsid w:val="00DC618A"/>
    <w:rsid w:val="00DC6585"/>
    <w:rsid w:val="00DC6C27"/>
    <w:rsid w:val="00DD00E2"/>
    <w:rsid w:val="00DD02C5"/>
    <w:rsid w:val="00DD1A06"/>
    <w:rsid w:val="00DD23CF"/>
    <w:rsid w:val="00DD3B27"/>
    <w:rsid w:val="00DD5B7D"/>
    <w:rsid w:val="00DD6656"/>
    <w:rsid w:val="00DE1690"/>
    <w:rsid w:val="00DE224C"/>
    <w:rsid w:val="00DE60BE"/>
    <w:rsid w:val="00DE7EE7"/>
    <w:rsid w:val="00DF03A0"/>
    <w:rsid w:val="00DF3A75"/>
    <w:rsid w:val="00DF422F"/>
    <w:rsid w:val="00DF574C"/>
    <w:rsid w:val="00DF5FAE"/>
    <w:rsid w:val="00DF6F1C"/>
    <w:rsid w:val="00E0020E"/>
    <w:rsid w:val="00E05CFF"/>
    <w:rsid w:val="00E05E28"/>
    <w:rsid w:val="00E061CB"/>
    <w:rsid w:val="00E073F5"/>
    <w:rsid w:val="00E1239B"/>
    <w:rsid w:val="00E12F10"/>
    <w:rsid w:val="00E13609"/>
    <w:rsid w:val="00E137D2"/>
    <w:rsid w:val="00E14959"/>
    <w:rsid w:val="00E20D0F"/>
    <w:rsid w:val="00E22D75"/>
    <w:rsid w:val="00E23982"/>
    <w:rsid w:val="00E23A3B"/>
    <w:rsid w:val="00E262A4"/>
    <w:rsid w:val="00E26FA2"/>
    <w:rsid w:val="00E32ADE"/>
    <w:rsid w:val="00E336F6"/>
    <w:rsid w:val="00E34F1A"/>
    <w:rsid w:val="00E354C3"/>
    <w:rsid w:val="00E356EE"/>
    <w:rsid w:val="00E3784F"/>
    <w:rsid w:val="00E40294"/>
    <w:rsid w:val="00E42D6D"/>
    <w:rsid w:val="00E43BF2"/>
    <w:rsid w:val="00E4447A"/>
    <w:rsid w:val="00E44D67"/>
    <w:rsid w:val="00E44F5B"/>
    <w:rsid w:val="00E451A3"/>
    <w:rsid w:val="00E45715"/>
    <w:rsid w:val="00E51A2D"/>
    <w:rsid w:val="00E52757"/>
    <w:rsid w:val="00E54256"/>
    <w:rsid w:val="00E563F0"/>
    <w:rsid w:val="00E6094B"/>
    <w:rsid w:val="00E6165A"/>
    <w:rsid w:val="00E6286D"/>
    <w:rsid w:val="00E62CDD"/>
    <w:rsid w:val="00E65E81"/>
    <w:rsid w:val="00E6661D"/>
    <w:rsid w:val="00E672CC"/>
    <w:rsid w:val="00E704D8"/>
    <w:rsid w:val="00E71B52"/>
    <w:rsid w:val="00E72521"/>
    <w:rsid w:val="00E74FAF"/>
    <w:rsid w:val="00E7578C"/>
    <w:rsid w:val="00E77E97"/>
    <w:rsid w:val="00E801CB"/>
    <w:rsid w:val="00E81045"/>
    <w:rsid w:val="00E82192"/>
    <w:rsid w:val="00E82806"/>
    <w:rsid w:val="00E8430A"/>
    <w:rsid w:val="00E8786C"/>
    <w:rsid w:val="00E94B7A"/>
    <w:rsid w:val="00E9552C"/>
    <w:rsid w:val="00EA0091"/>
    <w:rsid w:val="00EA0C8D"/>
    <w:rsid w:val="00EA2B92"/>
    <w:rsid w:val="00EA34C0"/>
    <w:rsid w:val="00EA4CD6"/>
    <w:rsid w:val="00EA6D57"/>
    <w:rsid w:val="00EA73B6"/>
    <w:rsid w:val="00EB0823"/>
    <w:rsid w:val="00EB60CE"/>
    <w:rsid w:val="00EB6A9D"/>
    <w:rsid w:val="00EB7213"/>
    <w:rsid w:val="00EC01B8"/>
    <w:rsid w:val="00EC175A"/>
    <w:rsid w:val="00EC2AD5"/>
    <w:rsid w:val="00EC6BB8"/>
    <w:rsid w:val="00EC7657"/>
    <w:rsid w:val="00EC7A5A"/>
    <w:rsid w:val="00ED0A92"/>
    <w:rsid w:val="00ED193C"/>
    <w:rsid w:val="00ED334D"/>
    <w:rsid w:val="00ED3523"/>
    <w:rsid w:val="00ED3725"/>
    <w:rsid w:val="00ED47DB"/>
    <w:rsid w:val="00ED4F42"/>
    <w:rsid w:val="00ED520B"/>
    <w:rsid w:val="00ED5511"/>
    <w:rsid w:val="00ED6BF0"/>
    <w:rsid w:val="00ED7CDE"/>
    <w:rsid w:val="00EE0983"/>
    <w:rsid w:val="00EE155F"/>
    <w:rsid w:val="00EE3124"/>
    <w:rsid w:val="00EE58AF"/>
    <w:rsid w:val="00EE6C44"/>
    <w:rsid w:val="00EF16E1"/>
    <w:rsid w:val="00EF484A"/>
    <w:rsid w:val="00EF585F"/>
    <w:rsid w:val="00F021CE"/>
    <w:rsid w:val="00F037D0"/>
    <w:rsid w:val="00F04517"/>
    <w:rsid w:val="00F049BB"/>
    <w:rsid w:val="00F06CD1"/>
    <w:rsid w:val="00F10C2D"/>
    <w:rsid w:val="00F1104E"/>
    <w:rsid w:val="00F13504"/>
    <w:rsid w:val="00F1452C"/>
    <w:rsid w:val="00F15EA4"/>
    <w:rsid w:val="00F22D96"/>
    <w:rsid w:val="00F2450E"/>
    <w:rsid w:val="00F24908"/>
    <w:rsid w:val="00F249DD"/>
    <w:rsid w:val="00F262C4"/>
    <w:rsid w:val="00F27A13"/>
    <w:rsid w:val="00F27A9E"/>
    <w:rsid w:val="00F33226"/>
    <w:rsid w:val="00F33612"/>
    <w:rsid w:val="00F33879"/>
    <w:rsid w:val="00F34EFA"/>
    <w:rsid w:val="00F352A4"/>
    <w:rsid w:val="00F36325"/>
    <w:rsid w:val="00F370C0"/>
    <w:rsid w:val="00F41FBF"/>
    <w:rsid w:val="00F44570"/>
    <w:rsid w:val="00F5048D"/>
    <w:rsid w:val="00F51DB0"/>
    <w:rsid w:val="00F53A91"/>
    <w:rsid w:val="00F53F8D"/>
    <w:rsid w:val="00F556B7"/>
    <w:rsid w:val="00F56924"/>
    <w:rsid w:val="00F618D7"/>
    <w:rsid w:val="00F631D0"/>
    <w:rsid w:val="00F65072"/>
    <w:rsid w:val="00F652A0"/>
    <w:rsid w:val="00F65CC0"/>
    <w:rsid w:val="00F80080"/>
    <w:rsid w:val="00F81543"/>
    <w:rsid w:val="00F81FB8"/>
    <w:rsid w:val="00F82C6E"/>
    <w:rsid w:val="00F8531E"/>
    <w:rsid w:val="00F855F9"/>
    <w:rsid w:val="00F86B57"/>
    <w:rsid w:val="00F87185"/>
    <w:rsid w:val="00F876F1"/>
    <w:rsid w:val="00F93DCA"/>
    <w:rsid w:val="00F95BB9"/>
    <w:rsid w:val="00F95F8B"/>
    <w:rsid w:val="00F9727B"/>
    <w:rsid w:val="00FA060A"/>
    <w:rsid w:val="00FA25F9"/>
    <w:rsid w:val="00FA32FF"/>
    <w:rsid w:val="00FA3717"/>
    <w:rsid w:val="00FB1D5A"/>
    <w:rsid w:val="00FB34A6"/>
    <w:rsid w:val="00FB3658"/>
    <w:rsid w:val="00FB6861"/>
    <w:rsid w:val="00FB7023"/>
    <w:rsid w:val="00FC1BA3"/>
    <w:rsid w:val="00FC325D"/>
    <w:rsid w:val="00FC5992"/>
    <w:rsid w:val="00FC5B3B"/>
    <w:rsid w:val="00FC7EAB"/>
    <w:rsid w:val="00FD07BA"/>
    <w:rsid w:val="00FD07EE"/>
    <w:rsid w:val="00FD1EFF"/>
    <w:rsid w:val="00FD253B"/>
    <w:rsid w:val="00FD3FE1"/>
    <w:rsid w:val="00FD48A7"/>
    <w:rsid w:val="00FD52E0"/>
    <w:rsid w:val="00FD67F3"/>
    <w:rsid w:val="00FD7142"/>
    <w:rsid w:val="00FE65B6"/>
    <w:rsid w:val="00FF088F"/>
    <w:rsid w:val="00FF0FA8"/>
    <w:rsid w:val="00FF42DB"/>
    <w:rsid w:val="00FF56A8"/>
    <w:rsid w:val="00F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;"/>
  <w14:docId w14:val="09EAC473"/>
  <w15:chartTrackingRefBased/>
  <w15:docId w15:val="{FBA0B42D-23CF-49A9-A85A-1C3CB288F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Text"/>
    <w:qFormat/>
    <w:rsid w:val="00192A04"/>
    <w:rPr>
      <w:rFonts w:ascii="CorpoSLig" w:hAnsi="CorpoSLig"/>
      <w:sz w:val="24"/>
      <w:szCs w:val="24"/>
    </w:rPr>
  </w:style>
  <w:style w:type="paragraph" w:styleId="berschrift1">
    <w:name w:val="heading 1"/>
    <w:aliases w:val="Betreff"/>
    <w:basedOn w:val="Standard"/>
    <w:next w:val="Standard"/>
    <w:qFormat/>
    <w:rsid w:val="00ED7CDE"/>
    <w:pPr>
      <w:keepNext/>
      <w:spacing w:before="120" w:line="480" w:lineRule="auto"/>
      <w:outlineLvl w:val="0"/>
    </w:pPr>
    <w:rPr>
      <w:rFonts w:ascii="CorpoS" w:hAnsi="CorpoS" w:cs="Arial"/>
      <w:bCs/>
      <w:kern w:val="32"/>
      <w:sz w:val="28"/>
      <w:szCs w:val="32"/>
    </w:rPr>
  </w:style>
  <w:style w:type="paragraph" w:styleId="berschrift2">
    <w:name w:val="heading 2"/>
    <w:aliases w:val="Subtitel"/>
    <w:basedOn w:val="Standard"/>
    <w:next w:val="Standard"/>
    <w:qFormat/>
    <w:rsid w:val="00ED7CDE"/>
    <w:pPr>
      <w:keepNext/>
      <w:outlineLvl w:val="1"/>
    </w:pPr>
    <w:rPr>
      <w:rFonts w:ascii="CorpoS" w:hAnsi="CorpoS" w:cs="Arial"/>
      <w:bCs/>
      <w:iCs/>
      <w:szCs w:val="28"/>
    </w:rPr>
  </w:style>
  <w:style w:type="paragraph" w:styleId="berschrift3">
    <w:name w:val="heading 3"/>
    <w:aliases w:val="Date"/>
    <w:basedOn w:val="Standard"/>
    <w:next w:val="Standard"/>
    <w:qFormat/>
    <w:rsid w:val="00ED7CDE"/>
    <w:pPr>
      <w:keepNext/>
      <w:outlineLvl w:val="2"/>
    </w:pPr>
    <w:rPr>
      <w:rFonts w:cs="Arial"/>
      <w:bCs/>
      <w:sz w:val="2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ED7CDE"/>
    <w:pPr>
      <w:tabs>
        <w:tab w:val="center" w:pos="4536"/>
        <w:tab w:val="right" w:pos="9072"/>
      </w:tabs>
    </w:pPr>
  </w:style>
  <w:style w:type="numbering" w:customStyle="1" w:styleId="Aufzhlung">
    <w:name w:val="Aufzählung"/>
    <w:rsid w:val="00CE2A83"/>
    <w:pPr>
      <w:numPr>
        <w:numId w:val="1"/>
      </w:numPr>
    </w:pPr>
  </w:style>
  <w:style w:type="character" w:customStyle="1" w:styleId="Kopiean">
    <w:name w:val="Kopie an"/>
    <w:rsid w:val="00ED7CDE"/>
    <w:rPr>
      <w:rFonts w:ascii="CorpoS" w:hAnsi="CorpoS"/>
      <w:bCs/>
      <w:sz w:val="24"/>
    </w:rPr>
  </w:style>
  <w:style w:type="character" w:styleId="Seitenzahl">
    <w:name w:val="page number"/>
    <w:basedOn w:val="Absatz-Standardschriftart"/>
    <w:rsid w:val="00ED7CDE"/>
  </w:style>
  <w:style w:type="paragraph" w:styleId="Kopfzeile">
    <w:name w:val="header"/>
    <w:basedOn w:val="Standard"/>
    <w:rsid w:val="00ED7CDE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D7C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block">
    <w:name w:val="Adressblock"/>
    <w:basedOn w:val="Standard"/>
    <w:rsid w:val="00ED7CDE"/>
    <w:pPr>
      <w:jc w:val="right"/>
    </w:pPr>
    <w:rPr>
      <w:sz w:val="18"/>
      <w:szCs w:val="20"/>
    </w:rPr>
  </w:style>
  <w:style w:type="paragraph" w:styleId="Sprechblasentext">
    <w:name w:val="Balloon Text"/>
    <w:basedOn w:val="Standard"/>
    <w:semiHidden/>
    <w:rsid w:val="00CD5E26"/>
    <w:rPr>
      <w:rFonts w:ascii="Tahoma" w:hAnsi="Tahoma" w:cs="Tahoma"/>
      <w:sz w:val="16"/>
      <w:szCs w:val="16"/>
    </w:rPr>
  </w:style>
  <w:style w:type="table" w:customStyle="1" w:styleId="Tabellengitternetz1">
    <w:name w:val="Tabellengitternetz1"/>
    <w:basedOn w:val="NormaleTabelle"/>
    <w:next w:val="Tabellenraster"/>
    <w:rsid w:val="00E4447A"/>
    <w:pPr>
      <w:spacing w:line="272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F13504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3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ruapp01\progs32\SL7_6.07\IndivReports\_CH%20SZZ%20Zofingen_Speiseplan_Schule%20Zof_neu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D58B8-7E26-484F-9702-FED3D6000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_CH SZZ Zofingen_Speiseplan_Schule Zof_neu</Template>
  <TotalTime>0</TotalTime>
  <Pages>1</Pages>
  <Words>105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 </vt:lpstr>
    </vt:vector>
  </TitlesOfParts>
  <Company>Stadtverwaltung Zofingen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Marcel Wüest</dc:creator>
  <cp:keywords/>
  <cp:lastModifiedBy>Marcel Wüest</cp:lastModifiedBy>
  <cp:revision>1</cp:revision>
  <cp:lastPrinted>2026-03-09T12:33:00Z</cp:lastPrinted>
  <dcterms:created xsi:type="dcterms:W3CDTF">2026-03-09T12:30:00Z</dcterms:created>
  <dcterms:modified xsi:type="dcterms:W3CDTF">2026-03-09T12:34:00Z</dcterms:modified>
</cp:coreProperties>
</file>