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4280" w14:textId="152EE1CB" w:rsidR="00DD02C5" w:rsidRPr="00DD02C5" w:rsidRDefault="00ED7087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B6107E0" wp14:editId="1B43DAD5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00AC050A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4E6C823F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A109F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12EAB574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CD9210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694E38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75E55C6F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3FE766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9D201B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13B06026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7B180A1A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64488A58" w14:textId="77777777" w:rsidR="008452C2" w:rsidRPr="00DD02C5" w:rsidRDefault="00ED7087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11.05.2026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1F27B7" w14:textId="77777777" w:rsidR="008452C2" w:rsidRDefault="00ED708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>
              <w:rPr>
                <w:rFonts w:ascii="Aptos" w:hAnsi="Aptos"/>
                <w:sz w:val="22"/>
                <w:szCs w:val="22"/>
              </w:rPr>
              <w:t>Chicken Crack- Nuggets (Cornflakes-Panade)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t xml:space="preserve"> mit Tartaresauce</w:t>
            </w:r>
            <w:r>
              <w:rPr>
                <w:rFonts w:ascii="Aptos" w:hAnsi="Aptos"/>
                <w:sz w:val="22"/>
                <w:szCs w:val="22"/>
              </w:rPr>
              <w:br/>
              <w:t>Pilaw-Reis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4DF03865" w14:textId="5A435CCA" w:rsidR="00ED7087" w:rsidRPr="00DD02C5" w:rsidRDefault="00ED708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5F5B1B0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70654308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70B4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ED7087">
              <w:rPr>
                <w:rFonts w:ascii="Aptos" w:hAnsi="Aptos"/>
                <w:sz w:val="22"/>
                <w:szCs w:val="22"/>
              </w:rPr>
              <w:t>Mais-Lauch-Plätzchen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634717D8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DAE7000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680B7947" w14:textId="77777777" w:rsidR="008452C2" w:rsidRPr="00DD02C5" w:rsidRDefault="00ED7087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12.05.2026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1B388B5C" w14:textId="16233770" w:rsidR="008452C2" w:rsidRPr="00DD02C5" w:rsidRDefault="00ED708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>Kernser Spaghetti</w:t>
            </w:r>
            <w:r>
              <w:rPr>
                <w:rFonts w:ascii="Aptos" w:hAnsi="Aptos"/>
                <w:sz w:val="22"/>
                <w:szCs w:val="22"/>
              </w:rPr>
              <w:t xml:space="preserve"> mit Fleischbällchen mit Tomatensauce (Rind)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br/>
              <w:t>Rüeblisalat</w:t>
            </w:r>
            <w:r>
              <w:rPr>
                <w:rFonts w:ascii="Aptos" w:hAnsi="Aptos"/>
                <w:sz w:val="22"/>
                <w:szCs w:val="22"/>
              </w:rPr>
              <w:br/>
              <w:t>Reibkäse</w:t>
            </w:r>
            <w:r>
              <w:rPr>
                <w:rFonts w:ascii="Aptos" w:hAnsi="Aptos"/>
                <w:sz w:val="22"/>
                <w:szCs w:val="22"/>
              </w:rPr>
              <w:br/>
              <w:t xml:space="preserve">Saisonale Früchte </w:t>
            </w:r>
          </w:p>
        </w:tc>
      </w:tr>
      <w:tr w:rsidR="008452C2" w:rsidRPr="00DD02C5" w14:paraId="701EB2B9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96AA7FD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BB6BAD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r w:rsidR="00ED7087">
              <w:rPr>
                <w:rFonts w:ascii="Aptos" w:hAnsi="Aptos"/>
                <w:sz w:val="22"/>
                <w:szCs w:val="22"/>
              </w:rPr>
              <w:t>Pestorahmsauce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D55C598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4BB4C1B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00638D0A" w14:textId="77777777" w:rsidR="008452C2" w:rsidRPr="00DD02C5" w:rsidRDefault="00ED7087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13.05.2026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47841E" w14:textId="77777777" w:rsidR="008452C2" w:rsidRDefault="00ED708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>Rindsgeschnetzeltes Balsamico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br/>
              <w:t>Griessnocken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  <w:p w14:paraId="06267B53" w14:textId="70A44996" w:rsidR="00ED7087" w:rsidRPr="00DD02C5" w:rsidRDefault="00ED708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2E5EA6A0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E8A210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2E80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r w:rsidR="00ED7087">
              <w:rPr>
                <w:rFonts w:ascii="Aptos" w:hAnsi="Aptos"/>
                <w:sz w:val="22"/>
                <w:szCs w:val="22"/>
              </w:rPr>
              <w:t>Zucchini an Safransauce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6C87ECF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02B1A37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10994FCA" w14:textId="77777777" w:rsidR="008452C2" w:rsidRPr="00DD02C5" w:rsidRDefault="00ED7087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14.05.2026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6496C320" w14:textId="77777777" w:rsidR="008452C2" w:rsidRPr="00DD02C5" w:rsidRDefault="008452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</w:p>
        </w:tc>
      </w:tr>
      <w:tr w:rsidR="008452C2" w:rsidRPr="00DD02C5" w14:paraId="2EE8D1CA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4B586D7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02D66C" w14:textId="71E09771" w:rsidR="008452C2" w:rsidRPr="00DD02C5" w:rsidRDefault="008452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5" w:name="MZ3KF2TAG4TEIL1"/>
            <w:bookmarkEnd w:id="15"/>
          </w:p>
        </w:tc>
      </w:tr>
      <w:tr w:rsidR="008452C2" w:rsidRPr="00DD02C5" w14:paraId="7C2FC7F9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4C50315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05140829" w14:textId="77777777" w:rsidR="008452C2" w:rsidRPr="00DD02C5" w:rsidRDefault="00ED7087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15.05.2026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89C3F7" w14:textId="77777777" w:rsidR="008452C2" w:rsidRPr="00DD02C5" w:rsidRDefault="008452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8" w:name="MZ3KF1TAG5TEIL2"/>
            <w:bookmarkEnd w:id="18"/>
          </w:p>
        </w:tc>
      </w:tr>
      <w:tr w:rsidR="008452C2" w:rsidRPr="00DD02C5" w14:paraId="6748AA9E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017955D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FF01" w14:textId="3EEA1269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9" w:name="MZ3KF2TAG5TEIL1"/>
            <w:bookmarkEnd w:id="19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69C666C2" w14:textId="77777777" w:rsidR="00785CA0" w:rsidRPr="00DD02C5" w:rsidRDefault="00785CA0" w:rsidP="00E44D67">
      <w:pPr>
        <w:jc w:val="center"/>
        <w:rPr>
          <w:rFonts w:ascii="Aptos" w:hAnsi="Aptos"/>
          <w:sz w:val="18"/>
          <w:szCs w:val="18"/>
        </w:rPr>
      </w:pPr>
    </w:p>
    <w:sectPr w:rsidR="00785CA0" w:rsidRPr="00DD02C5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A0819" w14:textId="77777777" w:rsidR="00ED7087" w:rsidRDefault="00ED7087">
      <w:r>
        <w:separator/>
      </w:r>
    </w:p>
  </w:endnote>
  <w:endnote w:type="continuationSeparator" w:id="0">
    <w:p w14:paraId="25EEBAE7" w14:textId="77777777" w:rsidR="00ED7087" w:rsidRDefault="00ED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7BB81" w14:textId="00395451" w:rsidR="003E397D" w:rsidRPr="00C81971" w:rsidRDefault="00ED7087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4A608003" wp14:editId="6024D62D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06111E02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59B8D38B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22986AC4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0F3DD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34586231" w14:textId="77777777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ED7087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ED7087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F16BD" w14:textId="77777777" w:rsidR="00ED7087" w:rsidRDefault="00ED7087">
      <w:r>
        <w:separator/>
      </w:r>
    </w:p>
  </w:footnote>
  <w:footnote w:type="continuationSeparator" w:id="0">
    <w:p w14:paraId="2FA2CA0C" w14:textId="77777777" w:rsidR="00ED7087" w:rsidRDefault="00ED7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C5288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5822" w14:textId="128691BA" w:rsidR="0060177C" w:rsidRDefault="00ED7087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731BC0B6" wp14:editId="4913AAA7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12F5B046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677774">
    <w:abstractNumId w:val="1"/>
  </w:num>
  <w:num w:numId="2" w16cid:durableId="142896738">
    <w:abstractNumId w:val="0"/>
  </w:num>
  <w:num w:numId="3" w16cid:durableId="1894922541">
    <w:abstractNumId w:val="3"/>
  </w:num>
  <w:num w:numId="4" w16cid:durableId="7945188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087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087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4467FB12"/>
  <w15:chartTrackingRefBased/>
  <w15:docId w15:val="{54EBB49A-D770-4EFF-94F1-5A278065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1</cp:revision>
  <cp:lastPrinted>2017-07-25T12:12:00Z</cp:lastPrinted>
  <dcterms:created xsi:type="dcterms:W3CDTF">2026-03-09T12:15:00Z</dcterms:created>
  <dcterms:modified xsi:type="dcterms:W3CDTF">2026-03-09T12:17:00Z</dcterms:modified>
</cp:coreProperties>
</file>